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35206E" w14:textId="77777777" w:rsidR="007D75CF" w:rsidRPr="00202A77" w:rsidRDefault="007E04CE" w:rsidP="00CD48FD">
      <w:pPr>
        <w:pStyle w:val="datumtevilka"/>
        <w:ind w:left="360"/>
      </w:pPr>
      <w:r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35571897" wp14:editId="695728CD">
                <wp:simplePos x="0" y="0"/>
                <wp:positionH relativeFrom="page">
                  <wp:posOffset>1097280</wp:posOffset>
                </wp:positionH>
                <wp:positionV relativeFrom="page">
                  <wp:posOffset>2209800</wp:posOffset>
                </wp:positionV>
                <wp:extent cx="1813560" cy="487680"/>
                <wp:effectExtent l="0" t="0" r="15240" b="762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B49B1" w14:textId="708CCDAC" w:rsidR="00B454EC" w:rsidRPr="003E1C74" w:rsidRDefault="00B454EC" w:rsidP="007E04CE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57189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86.4pt;margin-top:174pt;width:142.8pt;height:38.4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" o:allowoverlap="f" filled="f" stroked="f">
                <v:textbox inset="0,0,0,0">
                  <w:txbxContent>
                    <w:p w14:paraId="5B9B49B1" w14:textId="708CCDAC" w:rsidR="00B454EC" w:rsidRPr="003E1C74" w:rsidRDefault="00B454EC" w:rsidP="007E04CE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7D75CF" w:rsidRPr="00202A77">
        <w:tab/>
      </w:r>
      <w:r w:rsidR="007D1BCF" w:rsidRPr="00202A77">
        <w:fldChar w:fldCharType="begin"/>
      </w:r>
      <w:r w:rsidR="007D1BCF" w:rsidRPr="00202A77">
        <w:instrText xml:space="preserve">MACROBUTTON NoMacro </w:instrText>
      </w:r>
      <w:r w:rsidR="007D1BCF" w:rsidRPr="00202A77">
        <w:rPr>
          <w:i/>
          <w:color w:val="A6A6A6"/>
        </w:rPr>
        <w:instrText>[številka]</w:instrText>
      </w:r>
      <w:r w:rsidR="007D1BCF" w:rsidRPr="00202A77">
        <w:rPr>
          <w:color w:val="A6A6A6"/>
        </w:rPr>
        <w:instrText xml:space="preserve"> </w:instrText>
      </w:r>
      <w:r w:rsidR="007D1BCF" w:rsidRPr="00202A77">
        <w:fldChar w:fldCharType="end"/>
      </w:r>
    </w:p>
    <w:p w14:paraId="0129E312" w14:textId="612919E1" w:rsidR="007D75CF" w:rsidRPr="00202A77" w:rsidRDefault="00C250D5" w:rsidP="00CD48FD">
      <w:pPr>
        <w:pStyle w:val="datumtevilka"/>
        <w:ind w:left="360"/>
      </w:pPr>
      <w:r w:rsidRPr="00202A77">
        <w:t xml:space="preserve">Datum: </w:t>
      </w:r>
      <w:r w:rsidRPr="00202A77">
        <w:tab/>
      </w:r>
      <w:r w:rsidR="00B50302">
        <w:t>16</w:t>
      </w:r>
      <w:r w:rsidR="000E19C6">
        <w:t xml:space="preserve">. </w:t>
      </w:r>
      <w:r w:rsidR="00D73463">
        <w:t>4. 2021</w:t>
      </w:r>
      <w:r w:rsidR="007D75CF" w:rsidRPr="00202A77">
        <w:t xml:space="preserve"> </w:t>
      </w:r>
    </w:p>
    <w:p w14:paraId="6E6E7B2A" w14:textId="77777777" w:rsidR="00DD43EA" w:rsidRDefault="00DD43EA" w:rsidP="00CD48FD">
      <w:pPr>
        <w:rPr>
          <w:lang w:val="sl-SI"/>
        </w:rPr>
      </w:pPr>
    </w:p>
    <w:p w14:paraId="45415DBC" w14:textId="77777777" w:rsidR="00FF56D2" w:rsidRPr="00202A77" w:rsidRDefault="00FF56D2" w:rsidP="00CD48FD">
      <w:pPr>
        <w:rPr>
          <w:lang w:val="sl-SI"/>
        </w:rPr>
      </w:pPr>
    </w:p>
    <w:p w14:paraId="1F77E961" w14:textId="798D7EE9" w:rsidR="007E04CE" w:rsidRPr="00CD48FD" w:rsidRDefault="007D75CF" w:rsidP="004C6CAD">
      <w:pPr>
        <w:ind w:left="1440" w:hanging="1080"/>
        <w:rPr>
          <w:b/>
          <w:lang w:val="sl-SI"/>
        </w:rPr>
      </w:pPr>
      <w:r w:rsidRPr="00CD48FD">
        <w:rPr>
          <w:lang w:val="sl-SI"/>
        </w:rPr>
        <w:t xml:space="preserve">Zadeva: </w:t>
      </w:r>
      <w:r w:rsidRPr="00CD48FD">
        <w:rPr>
          <w:lang w:val="sl-SI"/>
        </w:rPr>
        <w:tab/>
      </w:r>
      <w:r w:rsidR="00B742F5" w:rsidRPr="00CD48FD">
        <w:rPr>
          <w:b/>
          <w:lang w:val="sl-SI"/>
        </w:rPr>
        <w:t>Pojasnilo o uvrščanju</w:t>
      </w:r>
      <w:r w:rsidR="003F4440" w:rsidRPr="00CD48FD">
        <w:rPr>
          <w:b/>
          <w:lang w:val="sl-SI"/>
        </w:rPr>
        <w:t xml:space="preserve"> </w:t>
      </w:r>
      <w:r w:rsidR="004C6CAD">
        <w:rPr>
          <w:b/>
          <w:lang w:val="sl-SI"/>
        </w:rPr>
        <w:t>kombiniranih in drugih motornih vozil</w:t>
      </w:r>
      <w:r w:rsidR="00AE3B63">
        <w:rPr>
          <w:b/>
          <w:lang w:val="sl-SI"/>
        </w:rPr>
        <w:t xml:space="preserve"> v kombinirano nomenklaturo</w:t>
      </w:r>
    </w:p>
    <w:p w14:paraId="04C5E910" w14:textId="77777777" w:rsidR="00615360" w:rsidRDefault="00615360" w:rsidP="007E04CE">
      <w:pPr>
        <w:jc w:val="both"/>
        <w:rPr>
          <w:lang w:val="sl-SI"/>
        </w:rPr>
      </w:pPr>
    </w:p>
    <w:p w14:paraId="77B5BF8C" w14:textId="77777777" w:rsidR="00FF56D2" w:rsidRDefault="00FF56D2" w:rsidP="007E04CE">
      <w:pPr>
        <w:jc w:val="both"/>
        <w:rPr>
          <w:lang w:val="sl-SI"/>
        </w:rPr>
      </w:pPr>
    </w:p>
    <w:p w14:paraId="6EA726FE" w14:textId="3234490F" w:rsidR="007E0E3C" w:rsidRDefault="007E0E3C" w:rsidP="007E0E3C">
      <w:pPr>
        <w:jc w:val="both"/>
        <w:rPr>
          <w:lang w:val="sl-SI"/>
        </w:rPr>
      </w:pPr>
      <w:r>
        <w:rPr>
          <w:lang w:val="sl-SI"/>
        </w:rPr>
        <w:t>Kot prvo bodo p</w:t>
      </w:r>
      <w:r w:rsidRPr="007E0E3C">
        <w:rPr>
          <w:lang w:val="sl-SI"/>
        </w:rPr>
        <w:t xml:space="preserve">redmet </w:t>
      </w:r>
      <w:r>
        <w:rPr>
          <w:lang w:val="sl-SI"/>
        </w:rPr>
        <w:t>pojasnila</w:t>
      </w:r>
      <w:r w:rsidRPr="007E0E3C">
        <w:rPr>
          <w:lang w:val="sl-SI"/>
        </w:rPr>
        <w:t xml:space="preserve"> kombinirana vozila, ki omogočajo pr</w:t>
      </w:r>
      <w:r>
        <w:rPr>
          <w:lang w:val="sl-SI"/>
        </w:rPr>
        <w:t xml:space="preserve">evoz oseb in blaga. Razlikujemo </w:t>
      </w:r>
      <w:r w:rsidRPr="007E0E3C">
        <w:rPr>
          <w:lang w:val="sl-SI"/>
        </w:rPr>
        <w:t>kombinirana vozila, ki imajo odprt tovorni prostor ločen od pr</w:t>
      </w:r>
      <w:r>
        <w:rPr>
          <w:lang w:val="sl-SI"/>
        </w:rPr>
        <w:t xml:space="preserve">ostora za prevoz oseb (pick-up, </w:t>
      </w:r>
      <w:r w:rsidRPr="007E0E3C">
        <w:rPr>
          <w:lang w:val="sl-SI"/>
        </w:rPr>
        <w:t xml:space="preserve">poltovorno) in </w:t>
      </w:r>
      <w:r>
        <w:rPr>
          <w:lang w:val="sl-SI"/>
        </w:rPr>
        <w:t xml:space="preserve">zaprta </w:t>
      </w:r>
      <w:r w:rsidRPr="007E0E3C">
        <w:rPr>
          <w:lang w:val="sl-SI"/>
        </w:rPr>
        <w:t>enoprostorna kombinirana vozila (van, dostavno</w:t>
      </w:r>
      <w:r>
        <w:rPr>
          <w:lang w:val="sl-SI"/>
        </w:rPr>
        <w:t xml:space="preserve">). Obravnavali bomo kombinirana </w:t>
      </w:r>
      <w:r w:rsidRPr="007E0E3C">
        <w:rPr>
          <w:lang w:val="sl-SI"/>
        </w:rPr>
        <w:t>vozila, ki lahko prevažajo več kot tri</w:t>
      </w:r>
      <w:r>
        <w:rPr>
          <w:lang w:val="sl-SI"/>
        </w:rPr>
        <w:t xml:space="preserve"> in največ devet oseb</w:t>
      </w:r>
      <w:r w:rsidRPr="007E0E3C">
        <w:rPr>
          <w:lang w:val="sl-SI"/>
        </w:rPr>
        <w:t xml:space="preserve"> vključno z voznikom.</w:t>
      </w:r>
    </w:p>
    <w:p w14:paraId="683CC57B" w14:textId="77777777" w:rsidR="00E1563C" w:rsidRDefault="00E1563C" w:rsidP="007E0E3C">
      <w:pPr>
        <w:jc w:val="both"/>
        <w:rPr>
          <w:lang w:val="sl-SI"/>
        </w:rPr>
      </w:pPr>
    </w:p>
    <w:p w14:paraId="1447E253" w14:textId="26F7D4FB" w:rsidR="00DD43EA" w:rsidRPr="00AD0E6D" w:rsidRDefault="00F15A7E" w:rsidP="00AD0E6D">
      <w:pPr>
        <w:pStyle w:val="Odstavekseznama"/>
        <w:numPr>
          <w:ilvl w:val="0"/>
          <w:numId w:val="30"/>
        </w:numPr>
        <w:jc w:val="both"/>
        <w:rPr>
          <w:b/>
          <w:lang w:val="sl-SI"/>
        </w:rPr>
      </w:pPr>
      <w:r w:rsidRPr="00AD0E6D">
        <w:rPr>
          <w:b/>
          <w:lang w:val="sl-SI"/>
        </w:rPr>
        <w:t>Kombinirano vozilo, ki se ne smatra kot enoprostorno vozilo</w:t>
      </w:r>
      <w:r w:rsidR="008D06BB">
        <w:rPr>
          <w:b/>
          <w:lang w:val="sl-SI"/>
        </w:rPr>
        <w:t xml:space="preserve"> za prevoz blaga</w:t>
      </w:r>
      <w:r w:rsidR="00B764EB" w:rsidRPr="00AD0E6D">
        <w:rPr>
          <w:b/>
          <w:lang w:val="sl-SI"/>
        </w:rPr>
        <w:t xml:space="preserve"> </w:t>
      </w:r>
      <w:r w:rsidR="00507B61" w:rsidRPr="00AD0E6D">
        <w:rPr>
          <w:b/>
          <w:lang w:val="sl-SI"/>
        </w:rPr>
        <w:t>in se uvršča pod tarifno številko 8704.</w:t>
      </w:r>
    </w:p>
    <w:p w14:paraId="494B7866" w14:textId="12F25ACE" w:rsidR="004E5A28" w:rsidRDefault="00010C8E" w:rsidP="00945313">
      <w:pPr>
        <w:jc w:val="both"/>
        <w:rPr>
          <w:lang w:val="sl-SI"/>
        </w:rPr>
      </w:pPr>
      <w:r>
        <w:rPr>
          <w:lang w:val="sl-SI"/>
        </w:rPr>
        <w:t>Takšno k</w:t>
      </w:r>
      <w:r w:rsidRPr="00010C8E">
        <w:rPr>
          <w:lang w:val="sl-SI"/>
        </w:rPr>
        <w:t xml:space="preserve">ombinirano </w:t>
      </w:r>
      <w:r>
        <w:rPr>
          <w:lang w:val="sl-SI"/>
        </w:rPr>
        <w:t xml:space="preserve">motorno </w:t>
      </w:r>
      <w:r w:rsidRPr="00010C8E">
        <w:rPr>
          <w:lang w:val="sl-SI"/>
        </w:rPr>
        <w:t>vozilo</w:t>
      </w:r>
      <w:r>
        <w:rPr>
          <w:lang w:val="sl-SI"/>
        </w:rPr>
        <w:t xml:space="preserve"> ima v prvi in drugi vrsti po tri sedeže zaradi tega</w:t>
      </w:r>
      <w:r w:rsidRPr="00010C8E">
        <w:rPr>
          <w:lang w:val="sl-SI"/>
        </w:rPr>
        <w:t xml:space="preserve"> ima vozilo šasi</w:t>
      </w:r>
      <w:r w:rsidR="0026232D">
        <w:rPr>
          <w:lang w:val="sl-SI"/>
        </w:rPr>
        <w:t>jo in keson izven dimenzij vozil</w:t>
      </w:r>
      <w:r w:rsidRPr="00010C8E">
        <w:rPr>
          <w:lang w:val="sl-SI"/>
        </w:rPr>
        <w:t xml:space="preserve"> za prevoz oseb</w:t>
      </w:r>
      <w:r>
        <w:rPr>
          <w:lang w:val="sl-SI"/>
        </w:rPr>
        <w:t xml:space="preserve"> in</w:t>
      </w:r>
      <w:r w:rsidRPr="00010C8E">
        <w:rPr>
          <w:lang w:val="sl-SI"/>
        </w:rPr>
        <w:t xml:space="preserve"> se ne smatra kot enoprostorno vozilo, </w:t>
      </w:r>
      <w:r w:rsidR="00507B61">
        <w:rPr>
          <w:lang w:val="sl-SI"/>
        </w:rPr>
        <w:t>za prevoz oseb.</w:t>
      </w:r>
    </w:p>
    <w:p w14:paraId="11B387B3" w14:textId="77777777" w:rsidR="00507B61" w:rsidRDefault="00507B61" w:rsidP="00945313">
      <w:pPr>
        <w:jc w:val="both"/>
        <w:rPr>
          <w:lang w:val="sl-SI"/>
        </w:rPr>
      </w:pPr>
    </w:p>
    <w:p w14:paraId="6A7F8E56" w14:textId="0907F7A1" w:rsidR="00507B61" w:rsidRDefault="00507B61" w:rsidP="00945313">
      <w:pPr>
        <w:jc w:val="both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0E6244D2" wp14:editId="348821B0">
            <wp:extent cx="2341594" cy="1317009"/>
            <wp:effectExtent l="0" t="0" r="190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637" cy="1340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9E3CA6" w14:textId="77777777" w:rsidR="004178DC" w:rsidRDefault="004178DC" w:rsidP="00823BE9">
      <w:pPr>
        <w:jc w:val="both"/>
        <w:rPr>
          <w:b/>
          <w:lang w:val="sl-SI"/>
        </w:rPr>
      </w:pPr>
    </w:p>
    <w:p w14:paraId="7F89732F" w14:textId="0E84F539" w:rsidR="004178DC" w:rsidRDefault="004178DC" w:rsidP="00823BE9">
      <w:pPr>
        <w:jc w:val="both"/>
        <w:rPr>
          <w:b/>
          <w:lang w:val="sl-SI"/>
        </w:rPr>
      </w:pPr>
      <w:r w:rsidRPr="004178DC">
        <w:rPr>
          <w:b/>
          <w:lang w:val="sl-SI"/>
        </w:rPr>
        <w:t>Podatki, ki jih potrebujemo</w:t>
      </w:r>
      <w:r>
        <w:rPr>
          <w:b/>
          <w:lang w:val="sl-SI"/>
        </w:rPr>
        <w:t>:</w:t>
      </w:r>
    </w:p>
    <w:p w14:paraId="1E3ED5F0" w14:textId="06A544AA" w:rsidR="00FF56D2" w:rsidRDefault="00FF56D2" w:rsidP="006D3D7D">
      <w:pPr>
        <w:pStyle w:val="Odstavekseznama"/>
        <w:numPr>
          <w:ilvl w:val="0"/>
          <w:numId w:val="20"/>
        </w:numPr>
        <w:jc w:val="both"/>
        <w:rPr>
          <w:lang w:val="sl-SI"/>
        </w:rPr>
      </w:pPr>
      <w:r>
        <w:rPr>
          <w:lang w:val="sl-SI"/>
        </w:rPr>
        <w:t>š</w:t>
      </w:r>
      <w:r w:rsidR="006D3D7D" w:rsidRPr="006D3D7D">
        <w:rPr>
          <w:lang w:val="sl-SI"/>
        </w:rPr>
        <w:t>tevilo sedežev v prvi in drugi vrsti</w:t>
      </w:r>
      <w:r w:rsidR="007D3B2A">
        <w:rPr>
          <w:lang w:val="sl-SI"/>
        </w:rPr>
        <w:t>;</w:t>
      </w:r>
    </w:p>
    <w:p w14:paraId="1AE3941A" w14:textId="4C2BBEBE" w:rsidR="007E0E3C" w:rsidRPr="006D3D7D" w:rsidRDefault="00FF56D2" w:rsidP="006D3D7D">
      <w:pPr>
        <w:pStyle w:val="Odstavekseznama"/>
        <w:numPr>
          <w:ilvl w:val="0"/>
          <w:numId w:val="20"/>
        </w:numPr>
        <w:jc w:val="both"/>
        <w:rPr>
          <w:lang w:val="sl-SI"/>
        </w:rPr>
      </w:pPr>
      <w:r>
        <w:rPr>
          <w:lang w:val="sl-SI"/>
        </w:rPr>
        <w:t>odprt keson s premičnimi stranicami</w:t>
      </w:r>
      <w:r w:rsidR="006D3D7D" w:rsidRPr="006D3D7D">
        <w:rPr>
          <w:lang w:val="sl-SI"/>
        </w:rPr>
        <w:t>.</w:t>
      </w:r>
    </w:p>
    <w:p w14:paraId="62EC3D7E" w14:textId="77777777" w:rsidR="004178DC" w:rsidRDefault="004178DC" w:rsidP="007E04CE">
      <w:pPr>
        <w:jc w:val="both"/>
        <w:rPr>
          <w:b/>
          <w:lang w:val="sl-SI"/>
        </w:rPr>
      </w:pPr>
    </w:p>
    <w:p w14:paraId="760CE868" w14:textId="4BAC17BA" w:rsidR="00E1563C" w:rsidRPr="004178DC" w:rsidRDefault="004178DC" w:rsidP="007E04CE">
      <w:pPr>
        <w:jc w:val="both"/>
        <w:rPr>
          <w:b/>
          <w:lang w:val="sl-SI"/>
        </w:rPr>
      </w:pPr>
      <w:r w:rsidRPr="004178DC">
        <w:rPr>
          <w:b/>
          <w:lang w:val="sl-SI"/>
        </w:rPr>
        <w:t xml:space="preserve">Ostali podatki, ki jih potrebujemo za uvrstitev </w:t>
      </w:r>
      <w:r w:rsidR="008D06BB">
        <w:rPr>
          <w:b/>
          <w:lang w:val="sl-SI"/>
        </w:rPr>
        <w:t>znotraj tarifne številke 8704</w:t>
      </w:r>
      <w:r w:rsidRPr="004178DC">
        <w:rPr>
          <w:b/>
          <w:lang w:val="sl-SI"/>
        </w:rPr>
        <w:t>:</w:t>
      </w:r>
    </w:p>
    <w:p w14:paraId="1FC0D65C" w14:textId="07512285" w:rsidR="004178DC" w:rsidRDefault="00344E3E" w:rsidP="004178DC">
      <w:pPr>
        <w:pStyle w:val="Odstavekseznama"/>
        <w:numPr>
          <w:ilvl w:val="0"/>
          <w:numId w:val="40"/>
        </w:numPr>
        <w:jc w:val="both"/>
        <w:rPr>
          <w:lang w:val="sl-SI"/>
        </w:rPr>
      </w:pPr>
      <w:r>
        <w:rPr>
          <w:lang w:val="sl-SI"/>
        </w:rPr>
        <w:t xml:space="preserve">vozila z </w:t>
      </w:r>
      <w:r w:rsidR="004178DC">
        <w:rPr>
          <w:lang w:val="sl-SI"/>
        </w:rPr>
        <w:t>batni</w:t>
      </w:r>
      <w:r>
        <w:rPr>
          <w:lang w:val="sl-SI"/>
        </w:rPr>
        <w:t>m</w:t>
      </w:r>
      <w:r w:rsidR="004178DC">
        <w:rPr>
          <w:lang w:val="sl-SI"/>
        </w:rPr>
        <w:t xml:space="preserve"> motor</w:t>
      </w:r>
      <w:r w:rsidR="004178DC" w:rsidRPr="004178DC">
        <w:rPr>
          <w:lang w:val="sl-SI"/>
        </w:rPr>
        <w:t xml:space="preserve"> z notranjim zgorevanjem na vžig s kompresijo</w:t>
      </w:r>
      <w:r w:rsidR="004178DC">
        <w:rPr>
          <w:lang w:val="sl-SI"/>
        </w:rPr>
        <w:t xml:space="preserve"> (dizelskim ali </w:t>
      </w:r>
      <w:proofErr w:type="spellStart"/>
      <w:r w:rsidR="004178DC">
        <w:rPr>
          <w:lang w:val="sl-SI"/>
        </w:rPr>
        <w:t>pol</w:t>
      </w:r>
      <w:r>
        <w:rPr>
          <w:lang w:val="sl-SI"/>
        </w:rPr>
        <w:t>dizelskim</w:t>
      </w:r>
      <w:proofErr w:type="spellEnd"/>
      <w:r>
        <w:rPr>
          <w:lang w:val="sl-SI"/>
        </w:rPr>
        <w:t>):</w:t>
      </w:r>
    </w:p>
    <w:p w14:paraId="19A46090" w14:textId="33F07497" w:rsidR="004178DC" w:rsidRDefault="004178DC" w:rsidP="00344E3E">
      <w:pPr>
        <w:pStyle w:val="Odstavekseznama"/>
        <w:numPr>
          <w:ilvl w:val="0"/>
          <w:numId w:val="42"/>
        </w:numPr>
        <w:jc w:val="both"/>
        <w:rPr>
          <w:lang w:val="sl-SI"/>
        </w:rPr>
      </w:pPr>
      <w:r>
        <w:rPr>
          <w:lang w:val="sl-SI"/>
        </w:rPr>
        <w:t>bruto masa;</w:t>
      </w:r>
    </w:p>
    <w:p w14:paraId="5219448F" w14:textId="0C862FA1" w:rsidR="004178DC" w:rsidRDefault="004178DC" w:rsidP="00344E3E">
      <w:pPr>
        <w:pStyle w:val="Odstavekseznama"/>
        <w:numPr>
          <w:ilvl w:val="0"/>
          <w:numId w:val="42"/>
        </w:numPr>
        <w:jc w:val="both"/>
        <w:rPr>
          <w:lang w:val="sl-SI"/>
        </w:rPr>
      </w:pPr>
      <w:r>
        <w:rPr>
          <w:lang w:val="sl-SI"/>
        </w:rPr>
        <w:t>prostornina cilindrov v</w:t>
      </w:r>
      <w:r w:rsidRPr="004178DC">
        <w:rPr>
          <w:lang w:val="sl-SI"/>
        </w:rPr>
        <w:t xml:space="preserve"> cm</w:t>
      </w:r>
      <w:r>
        <w:rPr>
          <w:lang w:val="sl-SI"/>
        </w:rPr>
        <w:t>3;</w:t>
      </w:r>
    </w:p>
    <w:p w14:paraId="3455BCE8" w14:textId="6B5DE77A" w:rsidR="004178DC" w:rsidRPr="004178DC" w:rsidRDefault="004178DC" w:rsidP="00344E3E">
      <w:pPr>
        <w:pStyle w:val="Odstavekseznama"/>
        <w:numPr>
          <w:ilvl w:val="0"/>
          <w:numId w:val="42"/>
        </w:numPr>
        <w:jc w:val="both"/>
        <w:rPr>
          <w:lang w:val="sl-SI"/>
        </w:rPr>
      </w:pPr>
      <w:r>
        <w:rPr>
          <w:lang w:val="sl-SI"/>
        </w:rPr>
        <w:t>novo ali rabljeno vozilo</w:t>
      </w:r>
      <w:r w:rsidR="00344E3E">
        <w:rPr>
          <w:lang w:val="sl-SI"/>
        </w:rPr>
        <w:t>.</w:t>
      </w:r>
    </w:p>
    <w:p w14:paraId="43EC483C" w14:textId="77777777" w:rsidR="004178DC" w:rsidRDefault="004178DC" w:rsidP="007E04CE">
      <w:pPr>
        <w:jc w:val="both"/>
        <w:rPr>
          <w:lang w:val="sl-SI"/>
        </w:rPr>
      </w:pPr>
    </w:p>
    <w:p w14:paraId="43305270" w14:textId="53B8E9E3" w:rsidR="00344E3E" w:rsidRDefault="00344E3E" w:rsidP="00344E3E">
      <w:pPr>
        <w:pStyle w:val="Odstavekseznama"/>
        <w:numPr>
          <w:ilvl w:val="0"/>
          <w:numId w:val="41"/>
        </w:numPr>
        <w:jc w:val="both"/>
        <w:rPr>
          <w:lang w:val="sl-SI"/>
        </w:rPr>
      </w:pPr>
      <w:r>
        <w:rPr>
          <w:lang w:val="sl-SI"/>
        </w:rPr>
        <w:t xml:space="preserve">Vozila </w:t>
      </w:r>
      <w:r w:rsidRPr="00344E3E">
        <w:rPr>
          <w:lang w:val="sl-SI"/>
        </w:rPr>
        <w:t>z batnim motorjem z notranj</w:t>
      </w:r>
      <w:r>
        <w:rPr>
          <w:lang w:val="sl-SI"/>
        </w:rPr>
        <w:t>im zgorevanjem na vžig s svečko:</w:t>
      </w:r>
    </w:p>
    <w:p w14:paraId="4451DB68" w14:textId="77777777" w:rsidR="00344E3E" w:rsidRPr="00344E3E" w:rsidRDefault="00344E3E" w:rsidP="00344E3E">
      <w:pPr>
        <w:pStyle w:val="Odstavekseznama"/>
        <w:numPr>
          <w:ilvl w:val="1"/>
          <w:numId w:val="41"/>
        </w:numPr>
        <w:jc w:val="both"/>
        <w:rPr>
          <w:lang w:val="sl-SI"/>
        </w:rPr>
      </w:pPr>
      <w:r w:rsidRPr="00344E3E">
        <w:rPr>
          <w:lang w:val="sl-SI"/>
        </w:rPr>
        <w:lastRenderedPageBreak/>
        <w:t>bruto masa;</w:t>
      </w:r>
    </w:p>
    <w:p w14:paraId="135B10FB" w14:textId="77777777" w:rsidR="00344E3E" w:rsidRPr="00344E3E" w:rsidRDefault="00344E3E" w:rsidP="00344E3E">
      <w:pPr>
        <w:pStyle w:val="Odstavekseznama"/>
        <w:numPr>
          <w:ilvl w:val="1"/>
          <w:numId w:val="41"/>
        </w:numPr>
        <w:jc w:val="both"/>
        <w:rPr>
          <w:lang w:val="sl-SI"/>
        </w:rPr>
      </w:pPr>
      <w:r w:rsidRPr="00344E3E">
        <w:rPr>
          <w:lang w:val="sl-SI"/>
        </w:rPr>
        <w:t>prostornina cilindrov v cm3;</w:t>
      </w:r>
    </w:p>
    <w:p w14:paraId="27A72BC0" w14:textId="77777777" w:rsidR="00344E3E" w:rsidRPr="00344E3E" w:rsidRDefault="00344E3E" w:rsidP="00344E3E">
      <w:pPr>
        <w:pStyle w:val="Odstavekseznama"/>
        <w:numPr>
          <w:ilvl w:val="1"/>
          <w:numId w:val="41"/>
        </w:numPr>
        <w:jc w:val="both"/>
        <w:rPr>
          <w:lang w:val="sl-SI"/>
        </w:rPr>
      </w:pPr>
      <w:r w:rsidRPr="00344E3E">
        <w:rPr>
          <w:lang w:val="sl-SI"/>
        </w:rPr>
        <w:t>novo ali rabljeno vozilo.</w:t>
      </w:r>
    </w:p>
    <w:p w14:paraId="5E2084F2" w14:textId="77777777" w:rsidR="00344E3E" w:rsidRPr="00344E3E" w:rsidRDefault="00344E3E" w:rsidP="00344E3E">
      <w:pPr>
        <w:jc w:val="both"/>
        <w:rPr>
          <w:lang w:val="sl-SI"/>
        </w:rPr>
      </w:pPr>
    </w:p>
    <w:p w14:paraId="4DA68774" w14:textId="77777777" w:rsidR="00344E3E" w:rsidRDefault="00344E3E" w:rsidP="007E04CE">
      <w:pPr>
        <w:jc w:val="both"/>
        <w:rPr>
          <w:lang w:val="sl-SI"/>
        </w:rPr>
      </w:pPr>
    </w:p>
    <w:p w14:paraId="2FD76782" w14:textId="77777777" w:rsidR="00344E3E" w:rsidRDefault="00344E3E" w:rsidP="007E04CE">
      <w:pPr>
        <w:jc w:val="both"/>
        <w:rPr>
          <w:lang w:val="sl-SI"/>
        </w:rPr>
      </w:pPr>
    </w:p>
    <w:p w14:paraId="60B116D6" w14:textId="7A02A847" w:rsidR="00615360" w:rsidRPr="00AD0E6D" w:rsidRDefault="00EE10ED" w:rsidP="00AD0E6D">
      <w:pPr>
        <w:pStyle w:val="Odstavekseznama"/>
        <w:numPr>
          <w:ilvl w:val="0"/>
          <w:numId w:val="30"/>
        </w:numPr>
        <w:rPr>
          <w:b/>
          <w:lang w:val="sl-SI"/>
        </w:rPr>
      </w:pPr>
      <w:r>
        <w:rPr>
          <w:b/>
          <w:lang w:val="sl-SI"/>
        </w:rPr>
        <w:t>Vozila tipa p</w:t>
      </w:r>
      <w:r w:rsidR="00945313" w:rsidRPr="00AD0E6D">
        <w:rPr>
          <w:b/>
          <w:lang w:val="sl-SI"/>
        </w:rPr>
        <w:t>ol tovornjak (Pic – up)</w:t>
      </w:r>
      <w:r w:rsidR="00615360" w:rsidRPr="00AD0E6D">
        <w:rPr>
          <w:b/>
          <w:lang w:val="sl-SI"/>
        </w:rPr>
        <w:t>, ki se uvršča pod tarifno številko 8704.</w:t>
      </w:r>
    </w:p>
    <w:p w14:paraId="3191CAB3" w14:textId="467977AF" w:rsidR="00A52EA1" w:rsidRDefault="006D3D7D" w:rsidP="00207025">
      <w:pPr>
        <w:jc w:val="both"/>
        <w:rPr>
          <w:lang w:val="sl-SI"/>
        </w:rPr>
      </w:pPr>
      <w:r>
        <w:rPr>
          <w:lang w:val="sl-SI"/>
        </w:rPr>
        <w:t xml:space="preserve">Tukaj </w:t>
      </w:r>
      <w:r w:rsidR="00810F4A">
        <w:rPr>
          <w:lang w:val="sl-SI"/>
        </w:rPr>
        <w:t xml:space="preserve">lahko ločimo tri skupine </w:t>
      </w:r>
      <w:r w:rsidRPr="006D3D7D">
        <w:rPr>
          <w:lang w:val="sl-SI"/>
        </w:rPr>
        <w:t>vozil</w:t>
      </w:r>
      <w:r w:rsidR="00207025">
        <w:rPr>
          <w:lang w:val="sl-SI"/>
        </w:rPr>
        <w:t xml:space="preserve"> </w:t>
      </w:r>
      <w:r w:rsidR="00207025" w:rsidRPr="00207025">
        <w:rPr>
          <w:lang w:val="sl-SI"/>
        </w:rPr>
        <w:t>z n</w:t>
      </w:r>
      <w:r w:rsidR="00207025">
        <w:rPr>
          <w:lang w:val="sl-SI"/>
        </w:rPr>
        <w:t xml:space="preserve">ezložljivimi bočnimi stranicami </w:t>
      </w:r>
      <w:r w:rsidR="00207025" w:rsidRPr="00207025">
        <w:rPr>
          <w:lang w:val="sl-SI"/>
        </w:rPr>
        <w:t>in premično zadnjo stranico</w:t>
      </w:r>
      <w:r w:rsidR="00207025">
        <w:rPr>
          <w:lang w:val="sl-SI"/>
        </w:rPr>
        <w:t>.</w:t>
      </w:r>
    </w:p>
    <w:p w14:paraId="3508AAFD" w14:textId="77777777" w:rsidR="0026232D" w:rsidRDefault="0026232D" w:rsidP="00F3656E">
      <w:pPr>
        <w:jc w:val="both"/>
        <w:rPr>
          <w:lang w:val="sl-SI"/>
        </w:rPr>
      </w:pPr>
    </w:p>
    <w:p w14:paraId="5AF0370B" w14:textId="16FD79BB" w:rsidR="006D3D7D" w:rsidRPr="000D5BEE" w:rsidRDefault="006D3D7D" w:rsidP="000D5BEE">
      <w:pPr>
        <w:pStyle w:val="Odstavekseznama"/>
        <w:numPr>
          <w:ilvl w:val="1"/>
          <w:numId w:val="35"/>
        </w:numPr>
        <w:jc w:val="both"/>
        <w:rPr>
          <w:lang w:val="sl-SI"/>
        </w:rPr>
      </w:pPr>
      <w:r w:rsidRPr="000D5BEE">
        <w:rPr>
          <w:lang w:val="sl-SI"/>
        </w:rPr>
        <w:t>vozila, ki imajo več kot dve osi;</w:t>
      </w:r>
    </w:p>
    <w:p w14:paraId="12DE5817" w14:textId="77777777" w:rsidR="00C30DB5" w:rsidRDefault="00C30DB5" w:rsidP="00507B61">
      <w:pPr>
        <w:jc w:val="both"/>
        <w:rPr>
          <w:lang w:val="sl-SI"/>
        </w:rPr>
      </w:pPr>
    </w:p>
    <w:p w14:paraId="28C32BE7" w14:textId="60616823" w:rsidR="00507B61" w:rsidRDefault="00507B61" w:rsidP="00507B61">
      <w:pPr>
        <w:jc w:val="both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527F7667" wp14:editId="3916EC5B">
            <wp:extent cx="1852654" cy="1141364"/>
            <wp:effectExtent l="0" t="0" r="0" b="190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076" cy="1158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51C355" w14:textId="77777777" w:rsidR="00810F4A" w:rsidRDefault="00810F4A" w:rsidP="00507B61">
      <w:pPr>
        <w:jc w:val="both"/>
        <w:rPr>
          <w:b/>
          <w:lang w:val="sl-SI"/>
        </w:rPr>
      </w:pPr>
    </w:p>
    <w:p w14:paraId="272AE791" w14:textId="6C6E01AF" w:rsidR="00BD6E68" w:rsidRDefault="00BD6E68" w:rsidP="00507B61">
      <w:pPr>
        <w:jc w:val="both"/>
        <w:rPr>
          <w:b/>
          <w:lang w:val="sl-SI"/>
        </w:rPr>
      </w:pPr>
      <w:r w:rsidRPr="00BD6E68">
        <w:rPr>
          <w:b/>
          <w:lang w:val="sl-SI"/>
        </w:rPr>
        <w:t>Podatki ki jih potrebujemo:</w:t>
      </w:r>
    </w:p>
    <w:p w14:paraId="65499096" w14:textId="77777777" w:rsidR="00207025" w:rsidRDefault="0044013F" w:rsidP="00BD6E68">
      <w:pPr>
        <w:pStyle w:val="Odstavekseznama"/>
        <w:numPr>
          <w:ilvl w:val="0"/>
          <w:numId w:val="20"/>
        </w:numPr>
        <w:jc w:val="both"/>
        <w:rPr>
          <w:lang w:val="sl-SI"/>
        </w:rPr>
      </w:pPr>
      <w:r>
        <w:rPr>
          <w:lang w:val="sl-SI"/>
        </w:rPr>
        <w:t>število osi</w:t>
      </w:r>
      <w:r w:rsidR="00207025">
        <w:rPr>
          <w:lang w:val="sl-SI"/>
        </w:rPr>
        <w:t>;</w:t>
      </w:r>
    </w:p>
    <w:p w14:paraId="53438BFC" w14:textId="31C56F53" w:rsidR="00BD6E68" w:rsidRPr="00BD6E68" w:rsidRDefault="00207025" w:rsidP="00BD6E68">
      <w:pPr>
        <w:pStyle w:val="Odstavekseznama"/>
        <w:numPr>
          <w:ilvl w:val="0"/>
          <w:numId w:val="20"/>
        </w:numPr>
        <w:jc w:val="both"/>
        <w:rPr>
          <w:lang w:val="sl-SI"/>
        </w:rPr>
      </w:pPr>
      <w:r>
        <w:rPr>
          <w:lang w:val="sl-SI"/>
        </w:rPr>
        <w:t>nezložljive bočne stranice</w:t>
      </w:r>
      <w:r w:rsidR="0044013F">
        <w:rPr>
          <w:lang w:val="sl-SI"/>
        </w:rPr>
        <w:t>.</w:t>
      </w:r>
    </w:p>
    <w:p w14:paraId="719C806D" w14:textId="77777777" w:rsidR="00507B61" w:rsidRPr="00507B61" w:rsidRDefault="00507B61" w:rsidP="00507B61">
      <w:pPr>
        <w:jc w:val="both"/>
        <w:rPr>
          <w:lang w:val="sl-SI"/>
        </w:rPr>
      </w:pPr>
    </w:p>
    <w:p w14:paraId="66C428A8" w14:textId="4116AEDB" w:rsidR="006D3D7D" w:rsidRPr="000D5BEE" w:rsidRDefault="006D3D7D" w:rsidP="000D5BEE">
      <w:pPr>
        <w:pStyle w:val="Odstavekseznama"/>
        <w:numPr>
          <w:ilvl w:val="1"/>
          <w:numId w:val="35"/>
        </w:numPr>
        <w:jc w:val="both"/>
        <w:rPr>
          <w:lang w:val="sl-SI"/>
        </w:rPr>
      </w:pPr>
      <w:r w:rsidRPr="000D5BEE">
        <w:rPr>
          <w:lang w:val="sl-SI"/>
        </w:rPr>
        <w:t>vozila, ki imajo dvojna kol</w:t>
      </w:r>
      <w:r w:rsidR="00FF56D2">
        <w:rPr>
          <w:lang w:val="sl-SI"/>
        </w:rPr>
        <w:t xml:space="preserve">esa </w:t>
      </w:r>
      <w:r w:rsidR="00CE3A66" w:rsidRPr="000D5BEE">
        <w:rPr>
          <w:lang w:val="sl-SI"/>
        </w:rPr>
        <w:t xml:space="preserve">na zadnji osi </w:t>
      </w:r>
    </w:p>
    <w:p w14:paraId="7FE6EE26" w14:textId="77777777" w:rsidR="00A52EA1" w:rsidRDefault="00A52EA1" w:rsidP="00507B61">
      <w:pPr>
        <w:jc w:val="both"/>
        <w:rPr>
          <w:lang w:val="sl-SI"/>
        </w:rPr>
      </w:pPr>
    </w:p>
    <w:p w14:paraId="351C3997" w14:textId="37D573B4" w:rsidR="00507B61" w:rsidRDefault="00507B61" w:rsidP="00507B61">
      <w:pPr>
        <w:jc w:val="both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150D645C" wp14:editId="1203C1B4">
            <wp:extent cx="1876508" cy="944549"/>
            <wp:effectExtent l="0" t="0" r="0" b="82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974" cy="959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00C457" w14:textId="77777777" w:rsidR="00BD6E68" w:rsidRDefault="00BD6E68" w:rsidP="00507B61">
      <w:pPr>
        <w:jc w:val="both"/>
        <w:rPr>
          <w:lang w:val="sl-SI"/>
        </w:rPr>
      </w:pPr>
    </w:p>
    <w:p w14:paraId="1F7906F6" w14:textId="50079AED" w:rsidR="00BD6E68" w:rsidRPr="00BD6E68" w:rsidRDefault="00BD6E68" w:rsidP="00507B61">
      <w:pPr>
        <w:jc w:val="both"/>
        <w:rPr>
          <w:b/>
          <w:lang w:val="sl-SI"/>
        </w:rPr>
      </w:pPr>
      <w:r w:rsidRPr="00BD6E68">
        <w:rPr>
          <w:b/>
          <w:lang w:val="sl-SI"/>
        </w:rPr>
        <w:t>Podatki ki jih potrebujemo:</w:t>
      </w:r>
    </w:p>
    <w:p w14:paraId="5AED9C6E" w14:textId="77777777" w:rsidR="00207025" w:rsidRDefault="00BD6E68" w:rsidP="00BD6E68">
      <w:pPr>
        <w:pStyle w:val="Odstavekseznama"/>
        <w:numPr>
          <w:ilvl w:val="0"/>
          <w:numId w:val="20"/>
        </w:numPr>
        <w:jc w:val="both"/>
        <w:rPr>
          <w:lang w:val="sl-SI"/>
        </w:rPr>
      </w:pPr>
      <w:r>
        <w:rPr>
          <w:lang w:val="sl-SI"/>
        </w:rPr>
        <w:t>število koles na zadnji osi</w:t>
      </w:r>
      <w:r w:rsidR="00207025">
        <w:rPr>
          <w:lang w:val="sl-SI"/>
        </w:rPr>
        <w:t>;</w:t>
      </w:r>
    </w:p>
    <w:p w14:paraId="544401D8" w14:textId="306123E3" w:rsidR="00BD6E68" w:rsidRPr="00BD6E68" w:rsidRDefault="00207025" w:rsidP="00207025">
      <w:pPr>
        <w:pStyle w:val="Odstavekseznama"/>
        <w:numPr>
          <w:ilvl w:val="0"/>
          <w:numId w:val="20"/>
        </w:numPr>
        <w:jc w:val="both"/>
        <w:rPr>
          <w:lang w:val="sl-SI"/>
        </w:rPr>
      </w:pPr>
      <w:r w:rsidRPr="00207025">
        <w:rPr>
          <w:lang w:val="sl-SI"/>
        </w:rPr>
        <w:t>nezložljive bočne stranice</w:t>
      </w:r>
      <w:r w:rsidR="00BD6E68">
        <w:rPr>
          <w:lang w:val="sl-SI"/>
        </w:rPr>
        <w:t>.</w:t>
      </w:r>
    </w:p>
    <w:p w14:paraId="6F917EA0" w14:textId="77777777" w:rsidR="00507B61" w:rsidRPr="00507B61" w:rsidRDefault="00507B61" w:rsidP="00507B61">
      <w:pPr>
        <w:jc w:val="both"/>
        <w:rPr>
          <w:lang w:val="sl-SI"/>
        </w:rPr>
      </w:pPr>
    </w:p>
    <w:p w14:paraId="13090E9D" w14:textId="4819D759" w:rsidR="006D3D7D" w:rsidRPr="00AD0E6D" w:rsidRDefault="000D5BEE" w:rsidP="000D5BEE">
      <w:pPr>
        <w:jc w:val="both"/>
        <w:rPr>
          <w:lang w:val="sl-SI"/>
        </w:rPr>
      </w:pPr>
      <w:r>
        <w:rPr>
          <w:lang w:val="sl-SI"/>
        </w:rPr>
        <w:t xml:space="preserve">2.3 </w:t>
      </w:r>
      <w:r w:rsidR="00AD0E6D" w:rsidRPr="00AD0E6D">
        <w:rPr>
          <w:lang w:val="sl-SI"/>
        </w:rPr>
        <w:t>v</w:t>
      </w:r>
      <w:r w:rsidR="006D3D7D" w:rsidRPr="00AD0E6D">
        <w:rPr>
          <w:lang w:val="sl-SI"/>
        </w:rPr>
        <w:t>ozila kjer je u</w:t>
      </w:r>
      <w:r w:rsidR="00CE3A66" w:rsidRPr="00AD0E6D">
        <w:rPr>
          <w:lang w:val="sl-SI"/>
        </w:rPr>
        <w:t>vrstitev</w:t>
      </w:r>
      <w:r w:rsidR="006D3D7D" w:rsidRPr="00AD0E6D">
        <w:rPr>
          <w:lang w:val="sl-SI"/>
        </w:rPr>
        <w:t xml:space="preserve"> odvisna od razmerja </w:t>
      </w:r>
      <w:r w:rsidR="00363883">
        <w:rPr>
          <w:lang w:val="sl-SI"/>
        </w:rPr>
        <w:t xml:space="preserve">največje </w:t>
      </w:r>
      <w:r w:rsidR="006D3D7D" w:rsidRPr="00AD0E6D">
        <w:rPr>
          <w:lang w:val="sl-SI"/>
        </w:rPr>
        <w:t>notranje dolžine tal v prostoru za prevoz blaga in medosne razdalje.</w:t>
      </w:r>
      <w:r w:rsidR="00CE3A66" w:rsidRPr="00AD0E6D">
        <w:rPr>
          <w:lang w:val="sl-SI"/>
        </w:rPr>
        <w:t xml:space="preserve"> Če je </w:t>
      </w:r>
      <w:r w:rsidR="00B23323">
        <w:rPr>
          <w:lang w:val="sl-SI"/>
        </w:rPr>
        <w:t xml:space="preserve">največja </w:t>
      </w:r>
      <w:r w:rsidR="00CE3A66" w:rsidRPr="00AD0E6D">
        <w:rPr>
          <w:lang w:val="sl-SI"/>
        </w:rPr>
        <w:t>dolžina tal</w:t>
      </w:r>
      <w:r w:rsidR="005E06D2" w:rsidRPr="00AD0E6D">
        <w:rPr>
          <w:lang w:val="sl-SI"/>
        </w:rPr>
        <w:t xml:space="preserve"> tovornega prostora</w:t>
      </w:r>
      <w:r w:rsidR="00CE3A66" w:rsidRPr="00AD0E6D">
        <w:rPr>
          <w:lang w:val="sl-SI"/>
        </w:rPr>
        <w:t xml:space="preserve"> več</w:t>
      </w:r>
      <w:r w:rsidR="005E06D2" w:rsidRPr="00AD0E6D">
        <w:rPr>
          <w:lang w:val="sl-SI"/>
        </w:rPr>
        <w:t>ja od</w:t>
      </w:r>
      <w:r w:rsidR="00CE3A66" w:rsidRPr="00AD0E6D">
        <w:rPr>
          <w:lang w:val="sl-SI"/>
        </w:rPr>
        <w:t xml:space="preserve"> 50 % medosne razdalje</w:t>
      </w:r>
      <w:r w:rsidR="00810F4A">
        <w:rPr>
          <w:lang w:val="sl-SI"/>
        </w:rPr>
        <w:t xml:space="preserve"> se vozilo uvrsti pod tarifno številko 8704, kot vozilo za prevoz blaga</w:t>
      </w:r>
      <w:r w:rsidR="00CE3A66" w:rsidRPr="00AD0E6D">
        <w:rPr>
          <w:lang w:val="sl-SI"/>
        </w:rPr>
        <w:t>.</w:t>
      </w:r>
    </w:p>
    <w:p w14:paraId="594B23CF" w14:textId="77777777" w:rsidR="00A52EA1" w:rsidRPr="00A52EA1" w:rsidRDefault="00A52EA1" w:rsidP="00A52EA1">
      <w:pPr>
        <w:jc w:val="both"/>
        <w:rPr>
          <w:lang w:val="sl-SI"/>
        </w:rPr>
      </w:pPr>
    </w:p>
    <w:p w14:paraId="7EDC6393" w14:textId="544DB2A3" w:rsidR="00507B61" w:rsidRPr="00507B61" w:rsidRDefault="00507B61" w:rsidP="00507B61">
      <w:pPr>
        <w:jc w:val="both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1E51236F" wp14:editId="723B7F59">
            <wp:extent cx="1881708" cy="1105231"/>
            <wp:effectExtent l="0" t="0" r="444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827" cy="1118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6E68">
        <w:rPr>
          <w:lang w:val="sl-SI"/>
        </w:rPr>
        <w:t xml:space="preserve"> </w:t>
      </w:r>
      <w:r w:rsidR="00BD6E68">
        <w:rPr>
          <w:noProof/>
          <w:lang w:val="sl-SI" w:eastAsia="sl-SI"/>
        </w:rPr>
        <w:drawing>
          <wp:inline distT="0" distB="0" distL="0" distR="0" wp14:anchorId="1934E531" wp14:editId="72DC9303">
            <wp:extent cx="2818046" cy="1089329"/>
            <wp:effectExtent l="0" t="0" r="190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64" cy="110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8F64ED" w14:textId="77777777" w:rsidR="005E06D2" w:rsidRDefault="005E06D2" w:rsidP="00945313">
      <w:pPr>
        <w:jc w:val="both"/>
        <w:rPr>
          <w:lang w:val="sl-SI"/>
        </w:rPr>
      </w:pPr>
    </w:p>
    <w:p w14:paraId="6745F4C6" w14:textId="1B247AD4" w:rsidR="00945313" w:rsidRPr="005E06D2" w:rsidRDefault="006D3D7D" w:rsidP="00945313">
      <w:pPr>
        <w:jc w:val="both"/>
        <w:rPr>
          <w:b/>
          <w:lang w:val="sl-SI"/>
        </w:rPr>
      </w:pPr>
      <w:r w:rsidRPr="005E06D2">
        <w:rPr>
          <w:b/>
          <w:lang w:val="sl-SI"/>
        </w:rPr>
        <w:t>Podatki ki jih potrebujemo.</w:t>
      </w:r>
    </w:p>
    <w:p w14:paraId="19AA79BC" w14:textId="77777777" w:rsidR="00207025" w:rsidRDefault="00AD0E6D" w:rsidP="00CE3A66">
      <w:pPr>
        <w:pStyle w:val="Odstavekseznama"/>
        <w:numPr>
          <w:ilvl w:val="0"/>
          <w:numId w:val="23"/>
        </w:numPr>
        <w:jc w:val="both"/>
        <w:rPr>
          <w:lang w:val="sl-SI"/>
        </w:rPr>
      </w:pPr>
      <w:r>
        <w:rPr>
          <w:lang w:val="sl-SI"/>
        </w:rPr>
        <w:t>m</w:t>
      </w:r>
      <w:r w:rsidR="00CE3A66">
        <w:rPr>
          <w:lang w:val="sl-SI"/>
        </w:rPr>
        <w:t>edosna razdalja in dolžina tal tovornega prostora</w:t>
      </w:r>
      <w:r w:rsidR="00207025">
        <w:rPr>
          <w:lang w:val="sl-SI"/>
        </w:rPr>
        <w:t>;</w:t>
      </w:r>
    </w:p>
    <w:p w14:paraId="7F85D3D0" w14:textId="45605AF7" w:rsidR="00CE3A66" w:rsidRPr="00CE3A66" w:rsidRDefault="00207025" w:rsidP="00207025">
      <w:pPr>
        <w:pStyle w:val="Odstavekseznama"/>
        <w:numPr>
          <w:ilvl w:val="0"/>
          <w:numId w:val="23"/>
        </w:numPr>
        <w:jc w:val="both"/>
        <w:rPr>
          <w:lang w:val="sl-SI"/>
        </w:rPr>
      </w:pPr>
      <w:r w:rsidRPr="00207025">
        <w:rPr>
          <w:lang w:val="sl-SI"/>
        </w:rPr>
        <w:t>nezložljive bočne stranice</w:t>
      </w:r>
      <w:r>
        <w:rPr>
          <w:lang w:val="sl-SI"/>
        </w:rPr>
        <w:t>.</w:t>
      </w:r>
    </w:p>
    <w:p w14:paraId="1F402FE4" w14:textId="77777777" w:rsidR="00223C00" w:rsidRDefault="00223C00" w:rsidP="00945313">
      <w:pPr>
        <w:jc w:val="both"/>
        <w:rPr>
          <w:lang w:val="sl-SI"/>
        </w:rPr>
      </w:pPr>
    </w:p>
    <w:p w14:paraId="31B30A01" w14:textId="6079E3F1" w:rsidR="005E06D2" w:rsidRPr="005E06D2" w:rsidRDefault="00731C52" w:rsidP="00AD0E6D">
      <w:pPr>
        <w:pStyle w:val="Odstavekseznama"/>
        <w:numPr>
          <w:ilvl w:val="0"/>
          <w:numId w:val="30"/>
        </w:numPr>
        <w:jc w:val="both"/>
        <w:rPr>
          <w:b/>
          <w:lang w:val="sl-SI"/>
        </w:rPr>
      </w:pPr>
      <w:r>
        <w:rPr>
          <w:b/>
          <w:lang w:val="sl-SI"/>
        </w:rPr>
        <w:t xml:space="preserve">Dostavna </w:t>
      </w:r>
      <w:r w:rsidR="00E1563C">
        <w:rPr>
          <w:b/>
          <w:lang w:val="sl-SI"/>
        </w:rPr>
        <w:t>vozila</w:t>
      </w:r>
      <w:r w:rsidR="000D2541">
        <w:rPr>
          <w:b/>
          <w:lang w:val="sl-SI"/>
        </w:rPr>
        <w:t>,</w:t>
      </w:r>
      <w:r w:rsidR="00E1563C">
        <w:rPr>
          <w:b/>
          <w:lang w:val="sl-SI"/>
        </w:rPr>
        <w:t xml:space="preserve"> </w:t>
      </w:r>
      <w:r w:rsidR="00E1563C" w:rsidRPr="00E1563C">
        <w:rPr>
          <w:b/>
          <w:lang w:val="sl-SI"/>
        </w:rPr>
        <w:t>ki se uvršča pod tarifno številko 8704</w:t>
      </w:r>
      <w:r w:rsidR="00A52EA1">
        <w:rPr>
          <w:b/>
          <w:lang w:val="sl-SI"/>
        </w:rPr>
        <w:t>.</w:t>
      </w:r>
    </w:p>
    <w:p w14:paraId="55132348" w14:textId="1A9CECC8" w:rsidR="00A52EA1" w:rsidRDefault="000333A3" w:rsidP="005E06D2">
      <w:pPr>
        <w:jc w:val="both"/>
        <w:rPr>
          <w:lang w:val="sl-SI"/>
        </w:rPr>
      </w:pPr>
      <w:r>
        <w:rPr>
          <w:lang w:val="sl-SI"/>
        </w:rPr>
        <w:lastRenderedPageBreak/>
        <w:t>Vozila</w:t>
      </w:r>
      <w:r w:rsidR="00731C52" w:rsidRPr="00731C52">
        <w:rPr>
          <w:lang w:val="sl-SI"/>
        </w:rPr>
        <w:t xml:space="preserve"> tipa „dostavno vozilo“, ki ima</w:t>
      </w:r>
      <w:r>
        <w:rPr>
          <w:lang w:val="sl-SI"/>
        </w:rPr>
        <w:t>jo</w:t>
      </w:r>
      <w:r w:rsidR="00731C52" w:rsidRPr="00731C52">
        <w:rPr>
          <w:lang w:val="sl-SI"/>
        </w:rPr>
        <w:t xml:space="preserve"> eno vrsto sedežev ter nima</w:t>
      </w:r>
      <w:r>
        <w:rPr>
          <w:lang w:val="sl-SI"/>
        </w:rPr>
        <w:t>jo</w:t>
      </w:r>
      <w:r w:rsidR="00731C52" w:rsidRPr="00731C52">
        <w:rPr>
          <w:lang w:val="sl-SI"/>
        </w:rPr>
        <w:t xml:space="preserve"> stalni</w:t>
      </w:r>
      <w:r>
        <w:rPr>
          <w:lang w:val="sl-SI"/>
        </w:rPr>
        <w:t xml:space="preserve">h pritrdilnih točk in opreme za </w:t>
      </w:r>
      <w:r w:rsidR="00731C52" w:rsidRPr="00731C52">
        <w:rPr>
          <w:lang w:val="sl-SI"/>
        </w:rPr>
        <w:t>namestitev sedežev in varnostne opreme v zadnjem delu vozila,</w:t>
      </w:r>
      <w:r>
        <w:rPr>
          <w:lang w:val="sl-SI"/>
        </w:rPr>
        <w:t xml:space="preserve"> je potrebno</w:t>
      </w:r>
      <w:r w:rsidR="00731C52" w:rsidRPr="00731C52">
        <w:rPr>
          <w:lang w:val="sl-SI"/>
        </w:rPr>
        <w:t xml:space="preserve"> uvrstiti pod tarifno šte</w:t>
      </w:r>
      <w:r>
        <w:rPr>
          <w:lang w:val="sl-SI"/>
        </w:rPr>
        <w:t xml:space="preserve">vilko 8704, ne glede na to, ali </w:t>
      </w:r>
      <w:r w:rsidR="00731C52" w:rsidRPr="00731C52">
        <w:rPr>
          <w:lang w:val="sl-SI"/>
        </w:rPr>
        <w:t>ima stalno steno ali pregrado med prostorom za osebe in prostorom za tovor ter okna na bočnih stenah ali ne</w:t>
      </w:r>
      <w:r>
        <w:rPr>
          <w:lang w:val="sl-SI"/>
        </w:rPr>
        <w:t>. Omenimo nekaj primerov vozil,</w:t>
      </w:r>
      <w:r w:rsidR="00052ED9">
        <w:rPr>
          <w:lang w:val="sl-SI"/>
        </w:rPr>
        <w:t xml:space="preserve"> ki so primerna za prevoz blaga</w:t>
      </w:r>
      <w:r w:rsidR="00053AD2" w:rsidRPr="00053AD2">
        <w:rPr>
          <w:lang w:val="sl-SI"/>
        </w:rPr>
        <w:t>.</w:t>
      </w:r>
    </w:p>
    <w:p w14:paraId="311E65CD" w14:textId="77777777" w:rsidR="000D5BEE" w:rsidRDefault="000D5BEE" w:rsidP="005E06D2">
      <w:pPr>
        <w:jc w:val="both"/>
        <w:rPr>
          <w:lang w:val="sl-SI"/>
        </w:rPr>
      </w:pPr>
    </w:p>
    <w:p w14:paraId="7E70E881" w14:textId="3F449D85" w:rsidR="00E1563C" w:rsidRPr="00C30DB5" w:rsidRDefault="00AD0E6D" w:rsidP="00C30DB5">
      <w:pPr>
        <w:pStyle w:val="Odstavekseznama"/>
        <w:numPr>
          <w:ilvl w:val="1"/>
          <w:numId w:val="32"/>
        </w:numPr>
        <w:jc w:val="both"/>
        <w:rPr>
          <w:lang w:val="sl-SI"/>
        </w:rPr>
      </w:pPr>
      <w:r w:rsidRPr="00C30DB5">
        <w:rPr>
          <w:lang w:val="sl-SI"/>
        </w:rPr>
        <w:t>v</w:t>
      </w:r>
      <w:r w:rsidR="00053AD2" w:rsidRPr="00C30DB5">
        <w:rPr>
          <w:lang w:val="sl-SI"/>
        </w:rPr>
        <w:t>ozila</w:t>
      </w:r>
      <w:r w:rsidR="00D72E62" w:rsidRPr="00C30DB5">
        <w:rPr>
          <w:lang w:val="sl-SI"/>
        </w:rPr>
        <w:t>, ki so konstrukcijsko</w:t>
      </w:r>
      <w:r w:rsidR="000B712F" w:rsidRPr="00C30DB5">
        <w:rPr>
          <w:lang w:val="sl-SI"/>
        </w:rPr>
        <w:t xml:space="preserve"> podobna osebnim avtomobilom</w:t>
      </w:r>
      <w:r w:rsidR="00990745" w:rsidRPr="00C30DB5">
        <w:rPr>
          <w:lang w:val="sl-SI"/>
        </w:rPr>
        <w:t xml:space="preserve">, </w:t>
      </w:r>
      <w:r w:rsidR="00053AD2" w:rsidRPr="00C30DB5">
        <w:rPr>
          <w:lang w:val="sl-SI"/>
        </w:rPr>
        <w:t>imajo dvo</w:t>
      </w:r>
      <w:r w:rsidR="00990745" w:rsidRPr="00C30DB5">
        <w:rPr>
          <w:lang w:val="sl-SI"/>
        </w:rPr>
        <w:t>je vrat z okni, sedež</w:t>
      </w:r>
      <w:r w:rsidR="00951581" w:rsidRPr="00C30DB5">
        <w:rPr>
          <w:lang w:val="sl-SI"/>
        </w:rPr>
        <w:t>a za voznika in sopotnika. Za njima</w:t>
      </w:r>
      <w:r w:rsidR="0096702F" w:rsidRPr="00C30DB5">
        <w:rPr>
          <w:lang w:val="sl-SI"/>
        </w:rPr>
        <w:t xml:space="preserve"> je nameščena fiksna pregrada, </w:t>
      </w:r>
      <w:r w:rsidR="00951581" w:rsidRPr="00C30DB5">
        <w:rPr>
          <w:lang w:val="sl-SI"/>
        </w:rPr>
        <w:t xml:space="preserve">ki loči </w:t>
      </w:r>
      <w:r w:rsidR="0096702F" w:rsidRPr="00C30DB5">
        <w:rPr>
          <w:lang w:val="sl-SI"/>
        </w:rPr>
        <w:t xml:space="preserve">prostor za blago, v katerem ni </w:t>
      </w:r>
      <w:r w:rsidR="00951581" w:rsidRPr="00C30DB5">
        <w:rPr>
          <w:lang w:val="sl-SI"/>
        </w:rPr>
        <w:t xml:space="preserve">možno namestiti </w:t>
      </w:r>
      <w:r w:rsidR="0096702F" w:rsidRPr="00C30DB5">
        <w:rPr>
          <w:lang w:val="sl-SI"/>
        </w:rPr>
        <w:t>sedežev</w:t>
      </w:r>
      <w:r w:rsidR="00951581" w:rsidRPr="00C30DB5">
        <w:rPr>
          <w:lang w:val="sl-SI"/>
        </w:rPr>
        <w:t>, varnostnih naprav in nima elementov ugodja</w:t>
      </w:r>
      <w:r w:rsidR="00990745" w:rsidRPr="00C30DB5">
        <w:rPr>
          <w:lang w:val="sl-SI"/>
        </w:rPr>
        <w:t xml:space="preserve"> (npr. talne in stenske obloge, prezračevanje,</w:t>
      </w:r>
      <w:r w:rsidR="00052ED9">
        <w:rPr>
          <w:lang w:val="sl-SI"/>
        </w:rPr>
        <w:t xml:space="preserve"> razsvetljava, pepelniki).</w:t>
      </w:r>
    </w:p>
    <w:p w14:paraId="5A3D620A" w14:textId="77777777" w:rsidR="00A52EA1" w:rsidRDefault="00A52EA1" w:rsidP="00E1563C">
      <w:pPr>
        <w:jc w:val="both"/>
        <w:rPr>
          <w:lang w:val="sl-SI"/>
        </w:rPr>
      </w:pPr>
    </w:p>
    <w:p w14:paraId="1237C7BF" w14:textId="08DE116E" w:rsidR="00E1563C" w:rsidRDefault="00E1563C" w:rsidP="00E1563C">
      <w:pPr>
        <w:jc w:val="both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5009A349" wp14:editId="77CC98EA">
            <wp:extent cx="1900362" cy="1101325"/>
            <wp:effectExtent l="0" t="0" r="508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61" cy="1112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E5BA07" w14:textId="77777777" w:rsidR="000D5BEE" w:rsidRDefault="000D5BEE" w:rsidP="00990745">
      <w:pPr>
        <w:jc w:val="both"/>
        <w:rPr>
          <w:b/>
          <w:lang w:val="sl-SI"/>
        </w:rPr>
      </w:pPr>
    </w:p>
    <w:p w14:paraId="5F0DE206" w14:textId="77777777" w:rsidR="00990745" w:rsidRPr="007B71A9" w:rsidRDefault="00990745" w:rsidP="00990745">
      <w:pPr>
        <w:jc w:val="both"/>
        <w:rPr>
          <w:b/>
          <w:lang w:val="sl-SI"/>
        </w:rPr>
      </w:pPr>
      <w:r w:rsidRPr="007B71A9">
        <w:rPr>
          <w:b/>
          <w:lang w:val="sl-SI"/>
        </w:rPr>
        <w:t>Podatki ki jih potrebujemo.</w:t>
      </w:r>
    </w:p>
    <w:p w14:paraId="12F950B8" w14:textId="1DE1BF6D" w:rsidR="00990745" w:rsidRDefault="00C30DB5" w:rsidP="00990745">
      <w:pPr>
        <w:pStyle w:val="Odstavekseznama"/>
        <w:numPr>
          <w:ilvl w:val="0"/>
          <w:numId w:val="29"/>
        </w:numPr>
        <w:jc w:val="both"/>
        <w:rPr>
          <w:lang w:val="sl-SI"/>
        </w:rPr>
      </w:pPr>
      <w:r>
        <w:rPr>
          <w:lang w:val="sl-SI"/>
        </w:rPr>
        <w:t xml:space="preserve">zadaj </w:t>
      </w:r>
      <w:r w:rsidR="00AD0E6D">
        <w:rPr>
          <w:lang w:val="sl-SI"/>
        </w:rPr>
        <w:t>n</w:t>
      </w:r>
      <w:r w:rsidR="00990745">
        <w:rPr>
          <w:lang w:val="sl-SI"/>
        </w:rPr>
        <w:t>i pritrdilnih mest za sedeže;</w:t>
      </w:r>
    </w:p>
    <w:p w14:paraId="7982B462" w14:textId="74ABABEE" w:rsidR="00990745" w:rsidRDefault="000D5BEE" w:rsidP="00990745">
      <w:pPr>
        <w:pStyle w:val="Odstavekseznama"/>
        <w:numPr>
          <w:ilvl w:val="0"/>
          <w:numId w:val="29"/>
        </w:numPr>
        <w:jc w:val="both"/>
        <w:rPr>
          <w:lang w:val="sl-SI"/>
        </w:rPr>
      </w:pPr>
      <w:r>
        <w:rPr>
          <w:lang w:val="sl-SI"/>
        </w:rPr>
        <w:t xml:space="preserve">zadaj </w:t>
      </w:r>
      <w:r w:rsidR="00AD0E6D">
        <w:rPr>
          <w:lang w:val="sl-SI"/>
        </w:rPr>
        <w:t>n</w:t>
      </w:r>
      <w:r w:rsidR="00990745">
        <w:rPr>
          <w:lang w:val="sl-SI"/>
        </w:rPr>
        <w:t>i pritrdilnih mest za varnostne naprave;</w:t>
      </w:r>
    </w:p>
    <w:p w14:paraId="0F7206F3" w14:textId="41FD6432" w:rsidR="00AD0E6D" w:rsidRDefault="00AD0E6D" w:rsidP="00AD0E6D">
      <w:pPr>
        <w:pStyle w:val="Odstavekseznama"/>
        <w:numPr>
          <w:ilvl w:val="0"/>
          <w:numId w:val="29"/>
        </w:numPr>
        <w:jc w:val="both"/>
        <w:rPr>
          <w:lang w:val="sl-SI"/>
        </w:rPr>
      </w:pPr>
      <w:r>
        <w:rPr>
          <w:lang w:val="sl-SI"/>
        </w:rPr>
        <w:t>zadaj n</w:t>
      </w:r>
      <w:r w:rsidR="00990745">
        <w:rPr>
          <w:lang w:val="sl-SI"/>
        </w:rPr>
        <w:t>i elementov ugodja</w:t>
      </w:r>
      <w:r w:rsidRPr="00AD0E6D">
        <w:rPr>
          <w:lang w:val="sl-SI"/>
        </w:rPr>
        <w:t>;</w:t>
      </w:r>
    </w:p>
    <w:p w14:paraId="4825DDCC" w14:textId="10205243" w:rsidR="00AD0E6D" w:rsidRPr="00AD0E6D" w:rsidRDefault="00AA0BAF" w:rsidP="00AA0BAF">
      <w:pPr>
        <w:pStyle w:val="Odstavekseznama"/>
        <w:numPr>
          <w:ilvl w:val="0"/>
          <w:numId w:val="29"/>
        </w:numPr>
        <w:jc w:val="both"/>
        <w:rPr>
          <w:lang w:val="sl-SI"/>
        </w:rPr>
      </w:pPr>
      <w:r w:rsidRPr="00AA0BAF">
        <w:rPr>
          <w:lang w:val="sl-SI"/>
        </w:rPr>
        <w:t>zadaj ni bočnih oken</w:t>
      </w:r>
      <w:r w:rsidR="00AD0E6D">
        <w:rPr>
          <w:lang w:val="sl-SI"/>
        </w:rPr>
        <w:t>;</w:t>
      </w:r>
    </w:p>
    <w:p w14:paraId="3AAE08B5" w14:textId="30D6F839" w:rsidR="00990745" w:rsidRPr="00990745" w:rsidRDefault="00AD0E6D" w:rsidP="00990745">
      <w:pPr>
        <w:pStyle w:val="Odstavekseznama"/>
        <w:numPr>
          <w:ilvl w:val="0"/>
          <w:numId w:val="29"/>
        </w:numPr>
        <w:jc w:val="both"/>
        <w:rPr>
          <w:lang w:val="sl-SI"/>
        </w:rPr>
      </w:pPr>
      <w:r>
        <w:rPr>
          <w:lang w:val="sl-SI"/>
        </w:rPr>
        <w:t>ima fiksno pregrado</w:t>
      </w:r>
      <w:r w:rsidR="00990745">
        <w:rPr>
          <w:lang w:val="sl-SI"/>
        </w:rPr>
        <w:t>.</w:t>
      </w:r>
    </w:p>
    <w:p w14:paraId="72583B3E" w14:textId="77777777" w:rsidR="000D5BEE" w:rsidRPr="00E1563C" w:rsidRDefault="000D5BEE" w:rsidP="00E1563C">
      <w:pPr>
        <w:jc w:val="both"/>
        <w:rPr>
          <w:lang w:val="sl-SI"/>
        </w:rPr>
      </w:pPr>
    </w:p>
    <w:p w14:paraId="1C7FF5A8" w14:textId="5A420637" w:rsidR="0038172B" w:rsidRDefault="007B71A9" w:rsidP="00E13A1B">
      <w:pPr>
        <w:pStyle w:val="Odstavekseznama"/>
        <w:numPr>
          <w:ilvl w:val="1"/>
          <w:numId w:val="32"/>
        </w:numPr>
        <w:jc w:val="both"/>
        <w:rPr>
          <w:lang w:val="sl-SI"/>
        </w:rPr>
      </w:pPr>
      <w:r w:rsidRPr="0038172B">
        <w:rPr>
          <w:lang w:val="sl-SI"/>
        </w:rPr>
        <w:t>vozilo</w:t>
      </w:r>
      <w:r w:rsidR="00484D26" w:rsidRPr="0038172B">
        <w:rPr>
          <w:lang w:val="sl-SI"/>
        </w:rPr>
        <w:t xml:space="preserve"> brez bočnih in zadnjih oken</w:t>
      </w:r>
      <w:r w:rsidR="000D5BEE" w:rsidRPr="0038172B">
        <w:rPr>
          <w:lang w:val="sl-SI"/>
        </w:rPr>
        <w:t xml:space="preserve">, </w:t>
      </w:r>
      <w:r w:rsidR="001C22BB">
        <w:rPr>
          <w:lang w:val="sl-SI"/>
        </w:rPr>
        <w:t xml:space="preserve">ki </w:t>
      </w:r>
      <w:r w:rsidR="00207025">
        <w:rPr>
          <w:lang w:val="sl-SI"/>
        </w:rPr>
        <w:t xml:space="preserve">ima </w:t>
      </w:r>
      <w:r w:rsidRPr="0038172B">
        <w:rPr>
          <w:lang w:val="sl-SI"/>
        </w:rPr>
        <w:t xml:space="preserve">ena ali več drsnih, krilnih ali </w:t>
      </w:r>
      <w:r w:rsidR="00484D26" w:rsidRPr="0038172B">
        <w:rPr>
          <w:lang w:val="sl-SI"/>
        </w:rPr>
        <w:t>dvižnih vrat.</w:t>
      </w:r>
    </w:p>
    <w:p w14:paraId="1AD43D9B" w14:textId="77777777" w:rsidR="0038172B" w:rsidRPr="0038172B" w:rsidRDefault="0038172B" w:rsidP="0038172B">
      <w:pPr>
        <w:jc w:val="both"/>
        <w:rPr>
          <w:lang w:val="sl-SI"/>
        </w:rPr>
      </w:pPr>
    </w:p>
    <w:p w14:paraId="5B4C204D" w14:textId="335DE36B" w:rsidR="0038172B" w:rsidRPr="0038172B" w:rsidRDefault="0038172B" w:rsidP="0038172B">
      <w:pPr>
        <w:pStyle w:val="Odstavekseznama"/>
        <w:ind w:left="360"/>
        <w:jc w:val="both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1F90FFF3" wp14:editId="7E19729C">
            <wp:extent cx="1901825" cy="956945"/>
            <wp:effectExtent l="0" t="0" r="317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6E68">
        <w:rPr>
          <w:lang w:val="sl-SI"/>
        </w:rPr>
        <w:t xml:space="preserve"> </w:t>
      </w:r>
      <w:r w:rsidR="00BD6E68">
        <w:rPr>
          <w:noProof/>
          <w:lang w:val="sl-SI" w:eastAsia="sl-SI"/>
        </w:rPr>
        <w:drawing>
          <wp:inline distT="0" distB="0" distL="0" distR="0" wp14:anchorId="476FD029" wp14:editId="2DFA19EB">
            <wp:extent cx="1709668" cy="960822"/>
            <wp:effectExtent l="0" t="0" r="508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666" cy="977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B7AA48" w14:textId="77777777" w:rsidR="00AD0E6D" w:rsidRDefault="00AD0E6D" w:rsidP="00E1563C">
      <w:pPr>
        <w:jc w:val="both"/>
        <w:rPr>
          <w:lang w:val="sl-SI"/>
        </w:rPr>
      </w:pPr>
    </w:p>
    <w:p w14:paraId="00B176AA" w14:textId="2D906F11" w:rsidR="00C30DB5" w:rsidRDefault="00C30DB5" w:rsidP="00E1563C">
      <w:pPr>
        <w:jc w:val="both"/>
        <w:rPr>
          <w:b/>
          <w:lang w:val="sl-SI"/>
        </w:rPr>
      </w:pPr>
      <w:r w:rsidRPr="00C30DB5">
        <w:rPr>
          <w:b/>
          <w:lang w:val="sl-SI"/>
        </w:rPr>
        <w:t>Podatki ki jih potrebujemo:</w:t>
      </w:r>
    </w:p>
    <w:p w14:paraId="666B34D9" w14:textId="0018EE88" w:rsidR="00FF56D2" w:rsidRDefault="00FF56D2" w:rsidP="00FF56D2">
      <w:pPr>
        <w:pStyle w:val="Odstavekseznama"/>
        <w:numPr>
          <w:ilvl w:val="0"/>
          <w:numId w:val="29"/>
        </w:numPr>
        <w:jc w:val="both"/>
        <w:rPr>
          <w:lang w:val="sl-SI"/>
        </w:rPr>
      </w:pPr>
      <w:r w:rsidRPr="00FF56D2">
        <w:rPr>
          <w:lang w:val="sl-SI"/>
        </w:rPr>
        <w:t>zadaj ni bočnih oken</w:t>
      </w:r>
      <w:r w:rsidR="00F3097C">
        <w:rPr>
          <w:lang w:val="sl-SI"/>
        </w:rPr>
        <w:t>;</w:t>
      </w:r>
    </w:p>
    <w:p w14:paraId="51879304" w14:textId="521CD845" w:rsidR="00AA0BAF" w:rsidRDefault="00AA0BAF" w:rsidP="00AA0BAF">
      <w:pPr>
        <w:pStyle w:val="Odstavekseznama"/>
        <w:numPr>
          <w:ilvl w:val="0"/>
          <w:numId w:val="29"/>
        </w:numPr>
        <w:jc w:val="both"/>
        <w:rPr>
          <w:lang w:val="sl-SI"/>
        </w:rPr>
      </w:pPr>
      <w:r>
        <w:rPr>
          <w:lang w:val="sl-SI"/>
        </w:rPr>
        <w:t xml:space="preserve">zadaj </w:t>
      </w:r>
      <w:r w:rsidR="00052ED9">
        <w:rPr>
          <w:lang w:val="sl-SI"/>
        </w:rPr>
        <w:t>lahko</w:t>
      </w:r>
      <w:r w:rsidR="00810F4A">
        <w:rPr>
          <w:lang w:val="sl-SI"/>
        </w:rPr>
        <w:t xml:space="preserve"> ima</w:t>
      </w:r>
      <w:r w:rsidR="00052ED9">
        <w:rPr>
          <w:lang w:val="sl-SI"/>
        </w:rPr>
        <w:t xml:space="preserve"> </w:t>
      </w:r>
      <w:r>
        <w:rPr>
          <w:lang w:val="sl-SI"/>
        </w:rPr>
        <w:t>pritrdilna mesta za sedeže;</w:t>
      </w:r>
    </w:p>
    <w:p w14:paraId="3E691BF8" w14:textId="50245A97" w:rsidR="00AA0BAF" w:rsidRPr="00052ED9" w:rsidRDefault="00AA0BAF" w:rsidP="00052ED9">
      <w:pPr>
        <w:pStyle w:val="Odstavekseznama"/>
        <w:numPr>
          <w:ilvl w:val="0"/>
          <w:numId w:val="29"/>
        </w:numPr>
        <w:jc w:val="both"/>
        <w:rPr>
          <w:lang w:val="sl-SI"/>
        </w:rPr>
      </w:pPr>
      <w:r>
        <w:rPr>
          <w:lang w:val="sl-SI"/>
        </w:rPr>
        <w:t xml:space="preserve">zadaj </w:t>
      </w:r>
      <w:r w:rsidR="00052ED9">
        <w:rPr>
          <w:lang w:val="sl-SI"/>
        </w:rPr>
        <w:t>lahko</w:t>
      </w:r>
      <w:r w:rsidR="00810F4A">
        <w:rPr>
          <w:lang w:val="sl-SI"/>
        </w:rPr>
        <w:t xml:space="preserve"> ima</w:t>
      </w:r>
      <w:r w:rsidR="00052ED9">
        <w:rPr>
          <w:lang w:val="sl-SI"/>
        </w:rPr>
        <w:t xml:space="preserve"> </w:t>
      </w:r>
      <w:r>
        <w:rPr>
          <w:lang w:val="sl-SI"/>
        </w:rPr>
        <w:t>pritrdilna mesta</w:t>
      </w:r>
      <w:r w:rsidR="00052ED9">
        <w:rPr>
          <w:lang w:val="sl-SI"/>
        </w:rPr>
        <w:t xml:space="preserve"> za varnostne naprave</w:t>
      </w:r>
      <w:r w:rsidRPr="00052ED9">
        <w:rPr>
          <w:lang w:val="sl-SI"/>
        </w:rPr>
        <w:t>.</w:t>
      </w:r>
    </w:p>
    <w:p w14:paraId="6913898A" w14:textId="77777777" w:rsidR="00C30DB5" w:rsidRPr="00E1563C" w:rsidRDefault="00C30DB5" w:rsidP="00E1563C">
      <w:pPr>
        <w:jc w:val="both"/>
        <w:rPr>
          <w:lang w:val="sl-SI"/>
        </w:rPr>
      </w:pPr>
    </w:p>
    <w:p w14:paraId="4BA3635A" w14:textId="7AAA0D8C" w:rsidR="003C0C33" w:rsidRPr="00052ED9" w:rsidRDefault="00951581" w:rsidP="00EC2B7F">
      <w:pPr>
        <w:pStyle w:val="Odstavekseznama"/>
        <w:numPr>
          <w:ilvl w:val="1"/>
          <w:numId w:val="32"/>
        </w:numPr>
        <w:jc w:val="both"/>
        <w:rPr>
          <w:lang w:val="sl-SI"/>
        </w:rPr>
      </w:pPr>
      <w:r w:rsidRPr="00052ED9">
        <w:rPr>
          <w:lang w:val="sl-SI"/>
        </w:rPr>
        <w:t xml:space="preserve">kombinirano </w:t>
      </w:r>
      <w:r w:rsidR="00063822" w:rsidRPr="00052ED9">
        <w:rPr>
          <w:lang w:val="sl-SI"/>
        </w:rPr>
        <w:t xml:space="preserve">enoprostorno </w:t>
      </w:r>
      <w:r w:rsidR="0096702F" w:rsidRPr="00052ED9">
        <w:rPr>
          <w:lang w:val="sl-SI"/>
        </w:rPr>
        <w:t xml:space="preserve">vozilo ima </w:t>
      </w:r>
      <w:r w:rsidR="00AA0BAF" w:rsidRPr="00052ED9">
        <w:rPr>
          <w:lang w:val="sl-SI"/>
        </w:rPr>
        <w:t xml:space="preserve">samo </w:t>
      </w:r>
      <w:r w:rsidR="0096702F" w:rsidRPr="00052ED9">
        <w:rPr>
          <w:lang w:val="sl-SI"/>
        </w:rPr>
        <w:t>eno vrsto sedežev, lahko ima ali ne varnostno pregrado in lahko ima al</w:t>
      </w:r>
      <w:r w:rsidR="0026232D" w:rsidRPr="00052ED9">
        <w:rPr>
          <w:lang w:val="sl-SI"/>
        </w:rPr>
        <w:t>i nima ok</w:t>
      </w:r>
      <w:r w:rsidR="003C0C33" w:rsidRPr="00052ED9">
        <w:rPr>
          <w:lang w:val="sl-SI"/>
        </w:rPr>
        <w:t>n</w:t>
      </w:r>
      <w:r w:rsidR="0026232D" w:rsidRPr="00052ED9">
        <w:rPr>
          <w:lang w:val="sl-SI"/>
        </w:rPr>
        <w:t>a</w:t>
      </w:r>
      <w:r w:rsidR="00052ED9">
        <w:rPr>
          <w:lang w:val="sl-SI"/>
        </w:rPr>
        <w:t xml:space="preserve"> na bočnih stranicah.</w:t>
      </w:r>
    </w:p>
    <w:p w14:paraId="00A4FDE9" w14:textId="77777777" w:rsidR="00052ED9" w:rsidRDefault="00052ED9" w:rsidP="003C0C33">
      <w:pPr>
        <w:jc w:val="both"/>
        <w:rPr>
          <w:lang w:val="sl-SI"/>
        </w:rPr>
      </w:pPr>
    </w:p>
    <w:p w14:paraId="2412D930" w14:textId="63D39713" w:rsidR="003C0C33" w:rsidRDefault="003C0C33" w:rsidP="003C0C33">
      <w:pPr>
        <w:jc w:val="both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4485B1B5" wp14:editId="4880A651">
            <wp:extent cx="2273935" cy="1006684"/>
            <wp:effectExtent l="0" t="0" r="0" b="317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962" cy="1060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5E1F26" w14:textId="77777777" w:rsidR="00063822" w:rsidRDefault="00063822" w:rsidP="003C0C33">
      <w:pPr>
        <w:jc w:val="both"/>
        <w:rPr>
          <w:lang w:val="sl-SI"/>
        </w:rPr>
      </w:pPr>
    </w:p>
    <w:p w14:paraId="70DDDE4D" w14:textId="4A6F0FFC" w:rsidR="00063822" w:rsidRPr="00063822" w:rsidRDefault="00063822" w:rsidP="003C0C33">
      <w:pPr>
        <w:jc w:val="both"/>
        <w:rPr>
          <w:b/>
          <w:lang w:val="sl-SI"/>
        </w:rPr>
      </w:pPr>
      <w:r w:rsidRPr="00063822">
        <w:rPr>
          <w:b/>
          <w:lang w:val="sl-SI"/>
        </w:rPr>
        <w:t>Podatki ki jih potrebujemo:</w:t>
      </w:r>
    </w:p>
    <w:p w14:paraId="2AF2B0D6" w14:textId="77777777" w:rsidR="00810F4A" w:rsidRPr="00810F4A" w:rsidRDefault="00810F4A" w:rsidP="00810F4A">
      <w:pPr>
        <w:pStyle w:val="Odstavekseznama"/>
        <w:numPr>
          <w:ilvl w:val="0"/>
          <w:numId w:val="36"/>
        </w:numPr>
        <w:jc w:val="both"/>
        <w:rPr>
          <w:lang w:val="sl-SI"/>
        </w:rPr>
      </w:pPr>
      <w:r w:rsidRPr="00810F4A">
        <w:rPr>
          <w:lang w:val="sl-SI"/>
        </w:rPr>
        <w:t>zadaj ni pritrdilnih mest za sedeže;</w:t>
      </w:r>
    </w:p>
    <w:p w14:paraId="3B76BB4A" w14:textId="77777777" w:rsidR="00810F4A" w:rsidRPr="00810F4A" w:rsidRDefault="00810F4A" w:rsidP="00810F4A">
      <w:pPr>
        <w:pStyle w:val="Odstavekseznama"/>
        <w:numPr>
          <w:ilvl w:val="0"/>
          <w:numId w:val="36"/>
        </w:numPr>
        <w:jc w:val="both"/>
        <w:rPr>
          <w:lang w:val="sl-SI"/>
        </w:rPr>
      </w:pPr>
      <w:r w:rsidRPr="00810F4A">
        <w:rPr>
          <w:lang w:val="sl-SI"/>
        </w:rPr>
        <w:t>zadaj ni pritrdilnih mest za varnostne naprave;</w:t>
      </w:r>
    </w:p>
    <w:p w14:paraId="71043B97" w14:textId="22C80F4F" w:rsidR="00063822" w:rsidRPr="00063822" w:rsidRDefault="00F32F8D" w:rsidP="00063822">
      <w:pPr>
        <w:pStyle w:val="Odstavekseznama"/>
        <w:numPr>
          <w:ilvl w:val="0"/>
          <w:numId w:val="36"/>
        </w:numPr>
        <w:jc w:val="both"/>
        <w:rPr>
          <w:lang w:val="sl-SI"/>
        </w:rPr>
      </w:pPr>
      <w:r>
        <w:rPr>
          <w:lang w:val="sl-SI"/>
        </w:rPr>
        <w:t>prisotnost varnostne pregrade</w:t>
      </w:r>
      <w:r w:rsidR="00E761D2">
        <w:rPr>
          <w:lang w:val="sl-SI"/>
        </w:rPr>
        <w:t xml:space="preserve"> ali vmesne stene</w:t>
      </w:r>
      <w:r w:rsidR="000333A3">
        <w:rPr>
          <w:lang w:val="sl-SI"/>
        </w:rPr>
        <w:t xml:space="preserve"> ni merodajna</w:t>
      </w:r>
      <w:r w:rsidR="00063822">
        <w:rPr>
          <w:lang w:val="sl-SI"/>
        </w:rPr>
        <w:t>.</w:t>
      </w:r>
    </w:p>
    <w:p w14:paraId="45E896A8" w14:textId="77777777" w:rsidR="00063822" w:rsidRPr="003C0C33" w:rsidRDefault="00063822" w:rsidP="003C0C33">
      <w:pPr>
        <w:jc w:val="both"/>
        <w:rPr>
          <w:lang w:val="sl-SI"/>
        </w:rPr>
      </w:pPr>
    </w:p>
    <w:p w14:paraId="273D3ADC" w14:textId="29FA4798" w:rsidR="00F418B4" w:rsidRPr="00E761D2" w:rsidRDefault="00E761D2" w:rsidP="00E761D2">
      <w:pPr>
        <w:pStyle w:val="Odstavekseznama"/>
        <w:numPr>
          <w:ilvl w:val="1"/>
          <w:numId w:val="32"/>
        </w:numPr>
        <w:jc w:val="both"/>
        <w:rPr>
          <w:lang w:val="sl-SI"/>
        </w:rPr>
      </w:pPr>
      <w:r w:rsidRPr="00E761D2">
        <w:rPr>
          <w:lang w:val="sl-SI"/>
        </w:rPr>
        <w:t xml:space="preserve">Kombinirano enoprostorno </w:t>
      </w:r>
      <w:r w:rsidR="0096702F" w:rsidRPr="00E761D2">
        <w:rPr>
          <w:lang w:val="sl-SI"/>
        </w:rPr>
        <w:t>vozilo s podaljšano kabino za prevoz oseb in blaga.</w:t>
      </w:r>
      <w:r w:rsidR="00FB3A03" w:rsidRPr="00E761D2">
        <w:rPr>
          <w:lang w:val="sl-SI"/>
        </w:rPr>
        <w:t xml:space="preserve"> </w:t>
      </w:r>
      <w:r w:rsidRPr="00E761D2">
        <w:rPr>
          <w:lang w:val="sl-SI"/>
        </w:rPr>
        <w:t>Na boku vozila v prostoru za voznikom so vrata s stekli oziroma okna na bočni površini v delu namenjenem osebam in fiksno zaprte stranice v delu za blago.</w:t>
      </w:r>
    </w:p>
    <w:p w14:paraId="306D877D" w14:textId="6C044A3D" w:rsidR="00F418B4" w:rsidRDefault="00F418B4" w:rsidP="00F418B4">
      <w:pPr>
        <w:jc w:val="both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07813FDF" wp14:editId="12F17244">
            <wp:extent cx="2297927" cy="1013558"/>
            <wp:effectExtent l="0" t="0" r="762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03" cy="1051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F4E019" w14:textId="77777777" w:rsidR="00053AD2" w:rsidRDefault="00053AD2" w:rsidP="005E06D2">
      <w:pPr>
        <w:jc w:val="both"/>
        <w:rPr>
          <w:lang w:val="sl-SI"/>
        </w:rPr>
      </w:pPr>
    </w:p>
    <w:p w14:paraId="6E45CF8F" w14:textId="008946AE" w:rsidR="00053AD2" w:rsidRPr="007B71A9" w:rsidRDefault="00A52EA1" w:rsidP="005E06D2">
      <w:pPr>
        <w:jc w:val="both"/>
        <w:rPr>
          <w:b/>
          <w:lang w:val="sl-SI"/>
        </w:rPr>
      </w:pPr>
      <w:r w:rsidRPr="007B71A9">
        <w:rPr>
          <w:b/>
          <w:lang w:val="sl-SI"/>
        </w:rPr>
        <w:t>Podatki ki jih potrebujemo.</w:t>
      </w:r>
    </w:p>
    <w:p w14:paraId="5C4407EC" w14:textId="77777777" w:rsidR="00A176D6" w:rsidRPr="00A176D6" w:rsidRDefault="00A176D6" w:rsidP="00A176D6">
      <w:pPr>
        <w:pStyle w:val="Odstavekseznama"/>
        <w:numPr>
          <w:ilvl w:val="0"/>
          <w:numId w:val="27"/>
        </w:numPr>
        <w:jc w:val="both"/>
        <w:rPr>
          <w:lang w:val="sl-SI"/>
        </w:rPr>
      </w:pPr>
      <w:r w:rsidRPr="00A176D6">
        <w:rPr>
          <w:lang w:val="sl-SI"/>
        </w:rPr>
        <w:t>zadaj ni pritrdilnih mest za sedeže;</w:t>
      </w:r>
    </w:p>
    <w:p w14:paraId="38F0DCB9" w14:textId="77777777" w:rsidR="00A176D6" w:rsidRPr="00A176D6" w:rsidRDefault="00A176D6" w:rsidP="00A176D6">
      <w:pPr>
        <w:pStyle w:val="Odstavekseznama"/>
        <w:numPr>
          <w:ilvl w:val="0"/>
          <w:numId w:val="27"/>
        </w:numPr>
        <w:jc w:val="both"/>
        <w:rPr>
          <w:lang w:val="sl-SI"/>
        </w:rPr>
      </w:pPr>
      <w:r w:rsidRPr="00A176D6">
        <w:rPr>
          <w:lang w:val="sl-SI"/>
        </w:rPr>
        <w:t>zadaj ni pritrdilnih mest za varnostne naprave;</w:t>
      </w:r>
    </w:p>
    <w:p w14:paraId="025E4374" w14:textId="77777777" w:rsidR="007B4888" w:rsidRDefault="00B645C1" w:rsidP="00B645C1">
      <w:pPr>
        <w:pStyle w:val="Odstavekseznama"/>
        <w:numPr>
          <w:ilvl w:val="0"/>
          <w:numId w:val="27"/>
        </w:numPr>
        <w:jc w:val="both"/>
        <w:rPr>
          <w:lang w:val="sl-SI"/>
        </w:rPr>
      </w:pPr>
      <w:r w:rsidRPr="00B645C1">
        <w:rPr>
          <w:lang w:val="sl-SI"/>
        </w:rPr>
        <w:t>zadaj ni el</w:t>
      </w:r>
      <w:r>
        <w:rPr>
          <w:lang w:val="sl-SI"/>
        </w:rPr>
        <w:t>ementov ugodja</w:t>
      </w:r>
      <w:r w:rsidR="007B4888">
        <w:rPr>
          <w:lang w:val="sl-SI"/>
        </w:rPr>
        <w:t>;</w:t>
      </w:r>
    </w:p>
    <w:p w14:paraId="12F1FF25" w14:textId="5D2275A4" w:rsidR="00945313" w:rsidRPr="00B645C1" w:rsidRDefault="007B4888" w:rsidP="00B645C1">
      <w:pPr>
        <w:pStyle w:val="Odstavekseznama"/>
        <w:numPr>
          <w:ilvl w:val="0"/>
          <w:numId w:val="27"/>
        </w:numPr>
        <w:jc w:val="both"/>
        <w:rPr>
          <w:lang w:val="sl-SI"/>
        </w:rPr>
      </w:pPr>
      <w:r>
        <w:rPr>
          <w:lang w:val="sl-SI"/>
        </w:rPr>
        <w:t>položaj pregrade ni merodajen</w:t>
      </w:r>
      <w:r w:rsidR="00B645C1">
        <w:rPr>
          <w:lang w:val="sl-SI"/>
        </w:rPr>
        <w:t>.</w:t>
      </w:r>
    </w:p>
    <w:p w14:paraId="51A6F1E7" w14:textId="77777777" w:rsidR="00DA3781" w:rsidRPr="00B645C1" w:rsidRDefault="00DA3781" w:rsidP="00B645C1">
      <w:pPr>
        <w:jc w:val="both"/>
        <w:rPr>
          <w:lang w:val="sl-SI"/>
        </w:rPr>
      </w:pPr>
    </w:p>
    <w:p w14:paraId="145F43B0" w14:textId="76DB1444" w:rsidR="000D2541" w:rsidRPr="00B645C1" w:rsidRDefault="00945313" w:rsidP="00B645C1">
      <w:pPr>
        <w:pStyle w:val="Odstavekseznama"/>
        <w:numPr>
          <w:ilvl w:val="0"/>
          <w:numId w:val="30"/>
        </w:numPr>
        <w:rPr>
          <w:b/>
          <w:lang w:val="sl-SI"/>
        </w:rPr>
      </w:pPr>
      <w:r w:rsidRPr="00B645C1">
        <w:rPr>
          <w:b/>
          <w:lang w:val="sl-SI"/>
        </w:rPr>
        <w:t>Kompaktno športno terensko vozilo (SUV)</w:t>
      </w:r>
      <w:r w:rsidR="000D2541" w:rsidRPr="00B645C1">
        <w:rPr>
          <w:b/>
          <w:lang w:val="sl-SI"/>
        </w:rPr>
        <w:t xml:space="preserve">, </w:t>
      </w:r>
      <w:r w:rsidR="006302E6" w:rsidRPr="00B645C1">
        <w:rPr>
          <w:b/>
          <w:lang w:val="sl-SI"/>
        </w:rPr>
        <w:t>ki</w:t>
      </w:r>
      <w:r w:rsidR="006302E6" w:rsidRPr="00B645C1">
        <w:rPr>
          <w:lang w:val="sl-SI"/>
        </w:rPr>
        <w:t xml:space="preserve"> </w:t>
      </w:r>
      <w:r w:rsidR="000D2541" w:rsidRPr="00B645C1">
        <w:rPr>
          <w:b/>
          <w:lang w:val="sl-SI"/>
        </w:rPr>
        <w:t>se uvršča pod tarifno številko 8703.</w:t>
      </w:r>
    </w:p>
    <w:p w14:paraId="7E9BFC6A" w14:textId="576B605F" w:rsidR="00945313" w:rsidRDefault="000D2541" w:rsidP="00945313">
      <w:pPr>
        <w:jc w:val="both"/>
        <w:rPr>
          <w:b/>
          <w:u w:val="single"/>
          <w:lang w:val="sl-SI"/>
        </w:rPr>
      </w:pPr>
      <w:r w:rsidRPr="000D2541">
        <w:rPr>
          <w:lang w:val="sl-SI"/>
        </w:rPr>
        <w:t>Vozilo ima enoten prostor z</w:t>
      </w:r>
      <w:r w:rsidR="00AF6276">
        <w:rPr>
          <w:lang w:val="sl-SI"/>
        </w:rPr>
        <w:t>a prevoz oseb in blaga. V vozilu</w:t>
      </w:r>
      <w:r w:rsidRPr="000D2541">
        <w:rPr>
          <w:lang w:val="sl-SI"/>
        </w:rPr>
        <w:t xml:space="preserve"> je ena vrsta z dvema sedežema i</w:t>
      </w:r>
      <w:r>
        <w:rPr>
          <w:lang w:val="sl-SI"/>
        </w:rPr>
        <w:t>n pet vrat z okni</w:t>
      </w:r>
      <w:r w:rsidRPr="000D2541">
        <w:rPr>
          <w:lang w:val="sl-SI"/>
        </w:rPr>
        <w:t>.</w:t>
      </w:r>
      <w:r>
        <w:rPr>
          <w:lang w:val="sl-SI"/>
        </w:rPr>
        <w:t xml:space="preserve"> </w:t>
      </w:r>
      <w:r w:rsidRPr="000D2541">
        <w:rPr>
          <w:b/>
          <w:u w:val="single"/>
          <w:lang w:val="sl-SI"/>
        </w:rPr>
        <w:t>Vozilo ima pritrdilne točke za sedeže in varnostno opremo ter elemente udobja.</w:t>
      </w:r>
      <w:r w:rsidR="00AF6276">
        <w:rPr>
          <w:b/>
          <w:u w:val="single"/>
          <w:lang w:val="sl-SI"/>
        </w:rPr>
        <w:t xml:space="preserve"> Pregrada se preprosto odstrani.</w:t>
      </w:r>
    </w:p>
    <w:p w14:paraId="1D576045" w14:textId="77777777" w:rsidR="000D2541" w:rsidRDefault="000D2541" w:rsidP="00945313">
      <w:pPr>
        <w:jc w:val="both"/>
        <w:rPr>
          <w:lang w:val="sl-SI"/>
        </w:rPr>
      </w:pPr>
    </w:p>
    <w:p w14:paraId="3C14ED04" w14:textId="5774ECF3" w:rsidR="000D2541" w:rsidRDefault="000D2541" w:rsidP="00945313">
      <w:pPr>
        <w:jc w:val="both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5F31F967" wp14:editId="39F5916C">
            <wp:extent cx="2253584" cy="155050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59" cy="1675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6276">
        <w:rPr>
          <w:lang w:val="sl-SI"/>
        </w:rPr>
        <w:t xml:space="preserve"> </w:t>
      </w:r>
      <w:r w:rsidR="00AF6276">
        <w:rPr>
          <w:noProof/>
          <w:lang w:val="sl-SI" w:eastAsia="sl-SI"/>
        </w:rPr>
        <w:drawing>
          <wp:inline distT="0" distB="0" distL="0" distR="0" wp14:anchorId="57E60F86" wp14:editId="259A9FBA">
            <wp:extent cx="2293203" cy="1533856"/>
            <wp:effectExtent l="0" t="0" r="0" b="952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041" cy="1559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90A0E9" w14:textId="77777777" w:rsidR="00945313" w:rsidRDefault="00945313" w:rsidP="00945313">
      <w:pPr>
        <w:jc w:val="both"/>
        <w:rPr>
          <w:lang w:val="sl-SI"/>
        </w:rPr>
      </w:pPr>
    </w:p>
    <w:p w14:paraId="4779B86D" w14:textId="3BEBF8F2" w:rsidR="00945313" w:rsidRPr="00DA2E02" w:rsidRDefault="00DA2E02" w:rsidP="00945313">
      <w:pPr>
        <w:jc w:val="both"/>
        <w:rPr>
          <w:b/>
          <w:lang w:val="sl-SI"/>
        </w:rPr>
      </w:pPr>
      <w:r w:rsidRPr="00DA2E02">
        <w:rPr>
          <w:b/>
          <w:lang w:val="sl-SI"/>
        </w:rPr>
        <w:t>Podatki ki jih potrebujemo.</w:t>
      </w:r>
    </w:p>
    <w:p w14:paraId="1E8AA60F" w14:textId="4C5DB016" w:rsidR="0024061C" w:rsidRPr="0024061C" w:rsidRDefault="0024061C" w:rsidP="0024061C">
      <w:pPr>
        <w:pStyle w:val="Odstavekseznama"/>
        <w:numPr>
          <w:ilvl w:val="0"/>
          <w:numId w:val="28"/>
        </w:numPr>
        <w:jc w:val="both"/>
        <w:rPr>
          <w:lang w:val="sl-SI"/>
        </w:rPr>
      </w:pPr>
      <w:r>
        <w:rPr>
          <w:lang w:val="sl-SI"/>
        </w:rPr>
        <w:t>zadaj</w:t>
      </w:r>
      <w:r w:rsidRPr="0024061C">
        <w:rPr>
          <w:lang w:val="sl-SI"/>
        </w:rPr>
        <w:t xml:space="preserve"> ima pritrdilna mesta za sedeže</w:t>
      </w:r>
      <w:r>
        <w:rPr>
          <w:lang w:val="sl-SI"/>
        </w:rPr>
        <w:t xml:space="preserve">, ki niso </w:t>
      </w:r>
      <w:r w:rsidR="00ED54B1">
        <w:rPr>
          <w:lang w:val="sl-SI"/>
        </w:rPr>
        <w:t xml:space="preserve">odstranjena ali </w:t>
      </w:r>
      <w:r>
        <w:rPr>
          <w:lang w:val="sl-SI"/>
        </w:rPr>
        <w:t>trajno onesposobljena</w:t>
      </w:r>
      <w:r w:rsidRPr="0024061C">
        <w:rPr>
          <w:lang w:val="sl-SI"/>
        </w:rPr>
        <w:t>;</w:t>
      </w:r>
    </w:p>
    <w:p w14:paraId="48114F76" w14:textId="41390918" w:rsidR="0024061C" w:rsidRPr="0024061C" w:rsidRDefault="0024061C" w:rsidP="0024061C">
      <w:pPr>
        <w:pStyle w:val="Odstavekseznama"/>
        <w:numPr>
          <w:ilvl w:val="0"/>
          <w:numId w:val="28"/>
        </w:numPr>
        <w:jc w:val="both"/>
        <w:rPr>
          <w:lang w:val="sl-SI"/>
        </w:rPr>
      </w:pPr>
      <w:r w:rsidRPr="0024061C">
        <w:rPr>
          <w:lang w:val="sl-SI"/>
        </w:rPr>
        <w:t>zadaj ima pritrdilna mesta za varnostne naprave</w:t>
      </w:r>
      <w:r>
        <w:rPr>
          <w:lang w:val="sl-SI"/>
        </w:rPr>
        <w:t>,</w:t>
      </w:r>
      <w:r w:rsidRPr="00ED54B1">
        <w:rPr>
          <w:lang w:val="sl-SI"/>
        </w:rPr>
        <w:t xml:space="preserve"> </w:t>
      </w:r>
      <w:r w:rsidRPr="0024061C">
        <w:rPr>
          <w:lang w:val="sl-SI"/>
        </w:rPr>
        <w:t>ki niso</w:t>
      </w:r>
      <w:r w:rsidR="00ED54B1">
        <w:rPr>
          <w:lang w:val="sl-SI"/>
        </w:rPr>
        <w:t xml:space="preserve"> odstranjena ali</w:t>
      </w:r>
      <w:r w:rsidRPr="0024061C">
        <w:rPr>
          <w:lang w:val="sl-SI"/>
        </w:rPr>
        <w:t xml:space="preserve"> trajno onesposobljena;</w:t>
      </w:r>
    </w:p>
    <w:p w14:paraId="762C8608" w14:textId="68EDA0B2" w:rsidR="006302E6" w:rsidRDefault="006302E6" w:rsidP="00DA2E02">
      <w:pPr>
        <w:pStyle w:val="Odstavekseznama"/>
        <w:numPr>
          <w:ilvl w:val="0"/>
          <w:numId w:val="28"/>
        </w:numPr>
        <w:jc w:val="both"/>
        <w:rPr>
          <w:lang w:val="sl-SI"/>
        </w:rPr>
      </w:pPr>
      <w:r>
        <w:rPr>
          <w:lang w:val="sl-SI"/>
        </w:rPr>
        <w:t xml:space="preserve">prisotnost </w:t>
      </w:r>
      <w:r w:rsidR="00ED54B1">
        <w:rPr>
          <w:lang w:val="sl-SI"/>
        </w:rPr>
        <w:t xml:space="preserve">fiksnih zadnjih </w:t>
      </w:r>
      <w:r>
        <w:rPr>
          <w:lang w:val="sl-SI"/>
        </w:rPr>
        <w:t>oken;</w:t>
      </w:r>
    </w:p>
    <w:p w14:paraId="251ED5B9" w14:textId="7F3ACE49" w:rsidR="006302E6" w:rsidRDefault="006302E6" w:rsidP="00DA2E02">
      <w:pPr>
        <w:pStyle w:val="Odstavekseznama"/>
        <w:numPr>
          <w:ilvl w:val="0"/>
          <w:numId w:val="28"/>
        </w:numPr>
        <w:jc w:val="both"/>
        <w:rPr>
          <w:lang w:val="sl-SI"/>
        </w:rPr>
      </w:pPr>
      <w:r>
        <w:rPr>
          <w:lang w:val="sl-SI"/>
        </w:rPr>
        <w:t xml:space="preserve">prisotnost </w:t>
      </w:r>
      <w:r w:rsidR="00ED54B1">
        <w:rPr>
          <w:lang w:val="sl-SI"/>
        </w:rPr>
        <w:t xml:space="preserve">zadnjih </w:t>
      </w:r>
      <w:r>
        <w:rPr>
          <w:lang w:val="sl-SI"/>
        </w:rPr>
        <w:t xml:space="preserve">vrat z </w:t>
      </w:r>
      <w:r w:rsidR="00ED54B1">
        <w:rPr>
          <w:lang w:val="sl-SI"/>
        </w:rPr>
        <w:t xml:space="preserve">premičnimi </w:t>
      </w:r>
      <w:r>
        <w:rPr>
          <w:lang w:val="sl-SI"/>
        </w:rPr>
        <w:t>okni;</w:t>
      </w:r>
    </w:p>
    <w:p w14:paraId="3322AFCB" w14:textId="6738B886" w:rsidR="006302E6" w:rsidRDefault="0024061C" w:rsidP="006302E6">
      <w:pPr>
        <w:pStyle w:val="Odstavekseznama"/>
        <w:numPr>
          <w:ilvl w:val="0"/>
          <w:numId w:val="28"/>
        </w:numPr>
        <w:jc w:val="both"/>
        <w:rPr>
          <w:lang w:val="sl-SI"/>
        </w:rPr>
      </w:pPr>
      <w:r>
        <w:rPr>
          <w:lang w:val="sl-SI"/>
        </w:rPr>
        <w:t>prisotnost elementov udobja</w:t>
      </w:r>
      <w:r w:rsidR="006302E6">
        <w:rPr>
          <w:lang w:val="sl-SI"/>
        </w:rPr>
        <w:t>;</w:t>
      </w:r>
    </w:p>
    <w:p w14:paraId="23A506C4" w14:textId="77856DBB" w:rsidR="00945313" w:rsidRPr="00DA2E02" w:rsidRDefault="006302E6" w:rsidP="00DA2E02">
      <w:pPr>
        <w:pStyle w:val="Odstavekseznama"/>
        <w:numPr>
          <w:ilvl w:val="0"/>
          <w:numId w:val="28"/>
        </w:numPr>
        <w:jc w:val="both"/>
        <w:rPr>
          <w:lang w:val="sl-SI"/>
        </w:rPr>
      </w:pPr>
      <w:r>
        <w:rPr>
          <w:lang w:val="sl-SI"/>
        </w:rPr>
        <w:t>varnostna pregrada, ki jo je mogoče preprosto odstraniti</w:t>
      </w:r>
      <w:r w:rsidR="00DA2E02">
        <w:rPr>
          <w:lang w:val="sl-SI"/>
        </w:rPr>
        <w:t>.</w:t>
      </w:r>
    </w:p>
    <w:p w14:paraId="66BA41F7" w14:textId="77777777" w:rsidR="00DA2E02" w:rsidRPr="00945313" w:rsidRDefault="00DA2E02" w:rsidP="00945313">
      <w:pPr>
        <w:jc w:val="both"/>
        <w:rPr>
          <w:lang w:val="sl-SI"/>
        </w:rPr>
      </w:pPr>
    </w:p>
    <w:p w14:paraId="79D7CCF4" w14:textId="39B0EB93" w:rsidR="00945313" w:rsidRPr="00FF56D2" w:rsidRDefault="00945313" w:rsidP="00FF56D2">
      <w:pPr>
        <w:pStyle w:val="Odstavekseznama"/>
        <w:numPr>
          <w:ilvl w:val="0"/>
          <w:numId w:val="30"/>
        </w:numPr>
        <w:jc w:val="both"/>
        <w:rPr>
          <w:b/>
          <w:lang w:val="sl-SI"/>
        </w:rPr>
      </w:pPr>
      <w:r w:rsidRPr="00FF56D2">
        <w:rPr>
          <w:b/>
          <w:lang w:val="sl-SI"/>
        </w:rPr>
        <w:t>Terenska vozila</w:t>
      </w:r>
      <w:r w:rsidR="006B5D7C">
        <w:rPr>
          <w:b/>
          <w:lang w:val="sl-SI"/>
        </w:rPr>
        <w:t xml:space="preserve"> za vsak teren</w:t>
      </w:r>
      <w:r w:rsidRPr="00FF56D2">
        <w:rPr>
          <w:b/>
          <w:lang w:val="sl-SI"/>
        </w:rPr>
        <w:t xml:space="preserve"> (ATV)</w:t>
      </w:r>
      <w:r w:rsidR="00EE10ED">
        <w:rPr>
          <w:b/>
          <w:lang w:val="sl-SI"/>
        </w:rPr>
        <w:t>, ki se uvrščajo pod tarifno številko 8701</w:t>
      </w:r>
    </w:p>
    <w:p w14:paraId="67D1C36C" w14:textId="77777777" w:rsidR="00945313" w:rsidRDefault="00945313" w:rsidP="00945313">
      <w:pPr>
        <w:jc w:val="both"/>
        <w:rPr>
          <w:lang w:val="sl-SI"/>
        </w:rPr>
      </w:pPr>
    </w:p>
    <w:p w14:paraId="41377BD1" w14:textId="3CFFF40E" w:rsidR="00945313" w:rsidRDefault="00112049" w:rsidP="00112049">
      <w:pPr>
        <w:jc w:val="both"/>
        <w:rPr>
          <w:lang w:val="sl-SI"/>
        </w:rPr>
      </w:pPr>
      <w:r>
        <w:rPr>
          <w:lang w:val="sl-SI"/>
        </w:rPr>
        <w:t>Tarifna</w:t>
      </w:r>
      <w:r w:rsidRPr="00112049">
        <w:rPr>
          <w:lang w:val="sl-SI"/>
        </w:rPr>
        <w:t xml:space="preserve"> </w:t>
      </w:r>
      <w:r>
        <w:rPr>
          <w:lang w:val="sl-SI"/>
        </w:rPr>
        <w:t>številka 8701</w:t>
      </w:r>
      <w:r w:rsidRPr="00112049">
        <w:rPr>
          <w:lang w:val="sl-SI"/>
        </w:rPr>
        <w:t xml:space="preserve"> obsegajo t</w:t>
      </w:r>
      <w:r w:rsidR="006B5D7C">
        <w:rPr>
          <w:lang w:val="sl-SI"/>
        </w:rPr>
        <w:t>ako imenovana „terenska vozila“</w:t>
      </w:r>
      <w:r>
        <w:rPr>
          <w:lang w:val="sl-SI"/>
        </w:rPr>
        <w:t xml:space="preserve">, </w:t>
      </w:r>
      <w:r w:rsidRPr="00112049">
        <w:rPr>
          <w:lang w:val="sl-SI"/>
        </w:rPr>
        <w:t>ki so namenjena, da se upor</w:t>
      </w:r>
      <w:r>
        <w:rPr>
          <w:lang w:val="sl-SI"/>
        </w:rPr>
        <w:t>abljajo kot traktorji, č</w:t>
      </w:r>
      <w:r w:rsidRPr="00112049">
        <w:rPr>
          <w:lang w:val="sl-SI"/>
        </w:rPr>
        <w:t>e imajo vozila vse navedene značilnost</w:t>
      </w:r>
      <w:r>
        <w:rPr>
          <w:lang w:val="sl-SI"/>
        </w:rPr>
        <w:t>:</w:t>
      </w:r>
    </w:p>
    <w:p w14:paraId="2A8A3C35" w14:textId="77777777" w:rsidR="008E1AF6" w:rsidRDefault="008E1AF6" w:rsidP="00112049">
      <w:pPr>
        <w:jc w:val="both"/>
        <w:rPr>
          <w:lang w:val="sl-SI"/>
        </w:rPr>
      </w:pPr>
    </w:p>
    <w:p w14:paraId="6409BE03" w14:textId="23E2CEEB" w:rsidR="00731C52" w:rsidRDefault="00112049" w:rsidP="00112049">
      <w:pPr>
        <w:pStyle w:val="Odstavekseznama"/>
        <w:numPr>
          <w:ilvl w:val="0"/>
          <w:numId w:val="37"/>
        </w:numPr>
        <w:jc w:val="both"/>
        <w:rPr>
          <w:lang w:val="sl-SI"/>
        </w:rPr>
      </w:pPr>
      <w:r w:rsidRPr="00112049">
        <w:rPr>
          <w:lang w:val="sl-SI"/>
        </w:rPr>
        <w:t>krmilo z dvema ročajema, na katera so nameščene ročice za krmiljenje; krmiljenje se izvaja z obračanjem obeh</w:t>
      </w:r>
      <w:r>
        <w:rPr>
          <w:lang w:val="sl-SI"/>
        </w:rPr>
        <w:t xml:space="preserve"> </w:t>
      </w:r>
      <w:r w:rsidRPr="00112049">
        <w:rPr>
          <w:lang w:val="sl-SI"/>
        </w:rPr>
        <w:t>prednjih koles in temelji na avtomobilskem krmiln</w:t>
      </w:r>
      <w:r>
        <w:rPr>
          <w:lang w:val="sl-SI"/>
        </w:rPr>
        <w:t>em sistemu (</w:t>
      </w:r>
      <w:proofErr w:type="spellStart"/>
      <w:r>
        <w:rPr>
          <w:lang w:val="sl-SI"/>
        </w:rPr>
        <w:t>Ackermanov</w:t>
      </w:r>
      <w:proofErr w:type="spellEnd"/>
      <w:r>
        <w:rPr>
          <w:lang w:val="sl-SI"/>
        </w:rPr>
        <w:t xml:space="preserve"> princip);</w:t>
      </w:r>
    </w:p>
    <w:p w14:paraId="0B29EED0" w14:textId="10206E36" w:rsidR="00112049" w:rsidRPr="00112049" w:rsidRDefault="006B5D7C" w:rsidP="00112049">
      <w:pPr>
        <w:pStyle w:val="Odstavekseznama"/>
        <w:numPr>
          <w:ilvl w:val="0"/>
          <w:numId w:val="37"/>
        </w:numPr>
        <w:jc w:val="both"/>
        <w:rPr>
          <w:lang w:val="sl-SI"/>
        </w:rPr>
      </w:pPr>
      <w:r>
        <w:rPr>
          <w:lang w:val="sl-SI"/>
        </w:rPr>
        <w:t>zavore na vseh kolesih;</w:t>
      </w:r>
    </w:p>
    <w:p w14:paraId="62BB4D78" w14:textId="368BCEF3" w:rsidR="00112049" w:rsidRPr="00112049" w:rsidRDefault="00112049" w:rsidP="00112049">
      <w:pPr>
        <w:pStyle w:val="Odstavekseznama"/>
        <w:numPr>
          <w:ilvl w:val="0"/>
          <w:numId w:val="37"/>
        </w:numPr>
        <w:jc w:val="both"/>
        <w:rPr>
          <w:lang w:val="sl-SI"/>
        </w:rPr>
      </w:pPr>
      <w:r w:rsidRPr="00112049">
        <w:rPr>
          <w:lang w:val="sl-SI"/>
        </w:rPr>
        <w:t>samodej</w:t>
      </w:r>
      <w:r w:rsidR="006B5D7C">
        <w:rPr>
          <w:lang w:val="sl-SI"/>
        </w:rPr>
        <w:t>na sklopka in vzvratna prestava;</w:t>
      </w:r>
    </w:p>
    <w:p w14:paraId="4B60ECC5" w14:textId="649D9E91" w:rsidR="00112049" w:rsidRPr="006B5D7C" w:rsidRDefault="00112049" w:rsidP="006B5D7C">
      <w:pPr>
        <w:pStyle w:val="Odstavekseznama"/>
        <w:numPr>
          <w:ilvl w:val="0"/>
          <w:numId w:val="37"/>
        </w:numPr>
        <w:jc w:val="both"/>
        <w:rPr>
          <w:lang w:val="sl-SI"/>
        </w:rPr>
      </w:pPr>
      <w:r w:rsidRPr="00112049">
        <w:rPr>
          <w:lang w:val="sl-SI"/>
        </w:rPr>
        <w:t>motor, posebno prirejen za uporabo na težavnem zemljišču in zmožen pri nizkem prenosnem razmerju zagotavljati</w:t>
      </w:r>
      <w:r w:rsidR="006B5D7C">
        <w:rPr>
          <w:lang w:val="sl-SI"/>
        </w:rPr>
        <w:t xml:space="preserve"> </w:t>
      </w:r>
      <w:r w:rsidRPr="006B5D7C">
        <w:rPr>
          <w:lang w:val="sl-SI"/>
        </w:rPr>
        <w:t>dovolj m</w:t>
      </w:r>
      <w:r w:rsidR="006B5D7C">
        <w:rPr>
          <w:lang w:val="sl-SI"/>
        </w:rPr>
        <w:t>oči za vleko priključene opreme;</w:t>
      </w:r>
    </w:p>
    <w:p w14:paraId="60681050" w14:textId="5C849848" w:rsidR="00112049" w:rsidRPr="00112049" w:rsidRDefault="00112049" w:rsidP="00112049">
      <w:pPr>
        <w:pStyle w:val="Odstavekseznama"/>
        <w:numPr>
          <w:ilvl w:val="0"/>
          <w:numId w:val="37"/>
        </w:numPr>
        <w:jc w:val="both"/>
        <w:rPr>
          <w:lang w:val="sl-SI"/>
        </w:rPr>
      </w:pPr>
      <w:r w:rsidRPr="00112049">
        <w:rPr>
          <w:lang w:val="sl-SI"/>
        </w:rPr>
        <w:lastRenderedPageBreak/>
        <w:t>moč se prenaša na kole</w:t>
      </w:r>
      <w:r w:rsidR="006B5D7C">
        <w:rPr>
          <w:lang w:val="sl-SI"/>
        </w:rPr>
        <w:t>sa prek gredi in ne prek verige;</w:t>
      </w:r>
    </w:p>
    <w:p w14:paraId="1346C999" w14:textId="6745A0AD" w:rsidR="00112049" w:rsidRPr="00112049" w:rsidRDefault="00112049" w:rsidP="00112049">
      <w:pPr>
        <w:pStyle w:val="Odstavekseznama"/>
        <w:numPr>
          <w:ilvl w:val="0"/>
          <w:numId w:val="37"/>
        </w:numPr>
        <w:jc w:val="both"/>
        <w:rPr>
          <w:lang w:val="sl-SI"/>
        </w:rPr>
      </w:pPr>
      <w:r w:rsidRPr="00112049">
        <w:rPr>
          <w:lang w:val="sl-SI"/>
        </w:rPr>
        <w:t>pnevmatike imajo globoke profile, ki</w:t>
      </w:r>
      <w:r w:rsidR="006B5D7C">
        <w:rPr>
          <w:lang w:val="sl-SI"/>
        </w:rPr>
        <w:t xml:space="preserve"> so prirejeni za neutrjen teren;</w:t>
      </w:r>
    </w:p>
    <w:p w14:paraId="1C38A6A0" w14:textId="17829311" w:rsidR="00112049" w:rsidRPr="00112049" w:rsidRDefault="00112049" w:rsidP="00112049">
      <w:pPr>
        <w:pStyle w:val="Odstavekseznama"/>
        <w:numPr>
          <w:ilvl w:val="0"/>
          <w:numId w:val="37"/>
        </w:numPr>
        <w:jc w:val="both"/>
        <w:rPr>
          <w:lang w:val="sl-SI"/>
        </w:rPr>
      </w:pPr>
      <w:r w:rsidRPr="00112049">
        <w:rPr>
          <w:lang w:val="sl-SI"/>
        </w:rPr>
        <w:t>kakršna koli priključna naprava, npr. vlečna kljuka, ki vozilu omogoča, da vleče ali potiska najmanj dvakratno lastno</w:t>
      </w:r>
      <w:r>
        <w:rPr>
          <w:lang w:val="sl-SI"/>
        </w:rPr>
        <w:t xml:space="preserve"> </w:t>
      </w:r>
      <w:r w:rsidR="006B5D7C">
        <w:rPr>
          <w:lang w:val="sl-SI"/>
        </w:rPr>
        <w:t>suho težo;</w:t>
      </w:r>
    </w:p>
    <w:p w14:paraId="7B310D94" w14:textId="1ADD473F" w:rsidR="00112049" w:rsidRPr="00112049" w:rsidRDefault="00112049" w:rsidP="00112049">
      <w:pPr>
        <w:pStyle w:val="Odstavekseznama"/>
        <w:numPr>
          <w:ilvl w:val="0"/>
          <w:numId w:val="37"/>
        </w:numPr>
        <w:jc w:val="both"/>
        <w:rPr>
          <w:lang w:val="sl-SI"/>
        </w:rPr>
      </w:pPr>
      <w:r w:rsidRPr="00112049">
        <w:rPr>
          <w:lang w:val="sl-SI"/>
        </w:rPr>
        <w:t>vlečna zmogljivost vozila zadostuje za vleko prikolice brez zavore, ki je vsaj dvakrat težja od njega. To se lahko dokaže</w:t>
      </w:r>
      <w:r>
        <w:rPr>
          <w:lang w:val="sl-SI"/>
        </w:rPr>
        <w:t xml:space="preserve"> </w:t>
      </w:r>
      <w:r w:rsidRPr="00112049">
        <w:rPr>
          <w:lang w:val="sl-SI"/>
        </w:rPr>
        <w:t>s tehnično dokumentacijo, priročnikom za uporabo, potrdilom proizvajalca ali nacionalnega organa, ki natančno v</w:t>
      </w:r>
      <w:r>
        <w:rPr>
          <w:lang w:val="sl-SI"/>
        </w:rPr>
        <w:t xml:space="preserve"> </w:t>
      </w:r>
      <w:r w:rsidRPr="00112049">
        <w:rPr>
          <w:lang w:val="sl-SI"/>
        </w:rPr>
        <w:t>kilogramih določa vlečno zmogljivost in suho težo terenskega vozila (teža vozila brez kakršnih koli tekočin, potnikov</w:t>
      </w:r>
      <w:r>
        <w:rPr>
          <w:lang w:val="sl-SI"/>
        </w:rPr>
        <w:t xml:space="preserve"> </w:t>
      </w:r>
      <w:r w:rsidRPr="00112049">
        <w:rPr>
          <w:lang w:val="sl-SI"/>
        </w:rPr>
        <w:t>ali tovora).</w:t>
      </w:r>
    </w:p>
    <w:p w14:paraId="0F0922AB" w14:textId="4DF22789" w:rsidR="00112049" w:rsidRDefault="00112049" w:rsidP="00945313">
      <w:pPr>
        <w:jc w:val="both"/>
        <w:rPr>
          <w:lang w:val="sl-SI"/>
        </w:rPr>
      </w:pPr>
    </w:p>
    <w:p w14:paraId="5DE39320" w14:textId="0750BC89" w:rsidR="00112049" w:rsidRDefault="00112049" w:rsidP="00945313">
      <w:pPr>
        <w:jc w:val="both"/>
        <w:rPr>
          <w:lang w:val="sl-SI"/>
        </w:rPr>
      </w:pPr>
      <w:r w:rsidRPr="00112049">
        <w:rPr>
          <w:lang w:val="sl-SI"/>
        </w:rPr>
        <w:t>Če tako imenovana „terenska vozila“</w:t>
      </w:r>
      <w:r w:rsidR="006B5D7C">
        <w:rPr>
          <w:lang w:val="sl-SI"/>
        </w:rPr>
        <w:t xml:space="preserve"> (ATV)</w:t>
      </w:r>
      <w:r w:rsidRPr="00112049">
        <w:rPr>
          <w:lang w:val="sl-SI"/>
        </w:rPr>
        <w:t xml:space="preserve"> nimajo navedenih lastnosti, se uvrstijo pod tarifno številko 8703.</w:t>
      </w:r>
    </w:p>
    <w:p w14:paraId="77F662DF" w14:textId="77777777" w:rsidR="00945313" w:rsidRDefault="00945313" w:rsidP="00945313">
      <w:pPr>
        <w:jc w:val="both"/>
        <w:rPr>
          <w:lang w:val="sl-SI"/>
        </w:rPr>
      </w:pPr>
    </w:p>
    <w:p w14:paraId="396EFB5C" w14:textId="3E36F167" w:rsidR="00945313" w:rsidRDefault="00112049" w:rsidP="00112049">
      <w:pPr>
        <w:jc w:val="both"/>
        <w:rPr>
          <w:lang w:val="sl-SI"/>
        </w:rPr>
      </w:pPr>
      <w:r w:rsidRPr="00112049">
        <w:rPr>
          <w:lang w:val="sl-SI"/>
        </w:rPr>
        <w:t>Iz teh tarifnih podštevilk so izvzeti tudi tako imenovani „</w:t>
      </w:r>
      <w:proofErr w:type="spellStart"/>
      <w:r w:rsidRPr="00112049">
        <w:rPr>
          <w:lang w:val="sl-SI"/>
        </w:rPr>
        <w:t>quads</w:t>
      </w:r>
      <w:proofErr w:type="spellEnd"/>
      <w:r w:rsidRPr="00112049">
        <w:rPr>
          <w:lang w:val="sl-SI"/>
        </w:rPr>
        <w:t>“ (tarifna številka 8703 ali</w:t>
      </w:r>
      <w:r w:rsidR="006B5D7C">
        <w:rPr>
          <w:lang w:val="sl-SI"/>
        </w:rPr>
        <w:t xml:space="preserve"> tarifna oznaka KN</w:t>
      </w:r>
      <w:r>
        <w:rPr>
          <w:lang w:val="sl-SI"/>
        </w:rPr>
        <w:t xml:space="preserve"> 9503 00 10</w:t>
      </w:r>
      <w:r w:rsidR="006B5D7C">
        <w:rPr>
          <w:lang w:val="sl-SI"/>
        </w:rPr>
        <w:t>, ki</w:t>
      </w:r>
      <w:r w:rsidRPr="00112049">
        <w:rPr>
          <w:lang w:val="sl-SI"/>
        </w:rPr>
        <w:t xml:space="preserve"> zajema igrače na kolesih s pogonom na batni motor z notranjim zgorevan</w:t>
      </w:r>
      <w:r w:rsidR="006B5D7C">
        <w:rPr>
          <w:lang w:val="sl-SI"/>
        </w:rPr>
        <w:t>jem. T</w:t>
      </w:r>
      <w:r>
        <w:rPr>
          <w:lang w:val="sl-SI"/>
        </w:rPr>
        <w:t xml:space="preserve">ako </w:t>
      </w:r>
      <w:r w:rsidR="006B5D7C">
        <w:rPr>
          <w:lang w:val="sl-SI"/>
        </w:rPr>
        <w:t>imenovane</w:t>
      </w:r>
      <w:r w:rsidRPr="00112049">
        <w:rPr>
          <w:lang w:val="sl-SI"/>
        </w:rPr>
        <w:t xml:space="preserve"> „</w:t>
      </w:r>
      <w:proofErr w:type="spellStart"/>
      <w:r w:rsidRPr="00112049">
        <w:rPr>
          <w:lang w:val="sl-SI"/>
        </w:rPr>
        <w:t>quad</w:t>
      </w:r>
      <w:proofErr w:type="spellEnd"/>
      <w:r w:rsidRPr="00112049">
        <w:rPr>
          <w:lang w:val="sl-SI"/>
        </w:rPr>
        <w:t xml:space="preserve"> </w:t>
      </w:r>
      <w:proofErr w:type="spellStart"/>
      <w:r w:rsidRPr="00112049">
        <w:rPr>
          <w:lang w:val="sl-SI"/>
        </w:rPr>
        <w:t>vehicles</w:t>
      </w:r>
      <w:proofErr w:type="spellEnd"/>
      <w:r w:rsidRPr="00112049">
        <w:rPr>
          <w:lang w:val="sl-SI"/>
        </w:rPr>
        <w:t>“</w:t>
      </w:r>
      <w:r w:rsidR="006B5D7C">
        <w:rPr>
          <w:lang w:val="sl-SI"/>
        </w:rPr>
        <w:t xml:space="preserve"> vozijo otroci in se uvrščajo pod tarifno številko 9503</w:t>
      </w:r>
      <w:r w:rsidRPr="00112049">
        <w:rPr>
          <w:lang w:val="sl-SI"/>
        </w:rPr>
        <w:t>, pod pogojem, da ne presegajo naslednjih omejitev:</w:t>
      </w:r>
    </w:p>
    <w:p w14:paraId="1434887C" w14:textId="77777777" w:rsidR="008E1AF6" w:rsidRDefault="008E1AF6" w:rsidP="00112049">
      <w:pPr>
        <w:jc w:val="both"/>
        <w:rPr>
          <w:lang w:val="sl-SI"/>
        </w:rPr>
      </w:pPr>
    </w:p>
    <w:p w14:paraId="4C50DF33" w14:textId="77777777" w:rsidR="008E1AF6" w:rsidRDefault="00112049" w:rsidP="008E1AF6">
      <w:pPr>
        <w:pStyle w:val="Odstavekseznama"/>
        <w:numPr>
          <w:ilvl w:val="0"/>
          <w:numId w:val="39"/>
        </w:numPr>
        <w:jc w:val="both"/>
        <w:rPr>
          <w:lang w:val="sl-SI"/>
        </w:rPr>
      </w:pPr>
      <w:r w:rsidRPr="008E1AF6">
        <w:rPr>
          <w:lang w:val="sl-SI"/>
        </w:rPr>
        <w:t>hitrost ne presega 20 km/h;</w:t>
      </w:r>
    </w:p>
    <w:p w14:paraId="7D5E4F52" w14:textId="77777777" w:rsidR="008E1AF6" w:rsidRDefault="00112049" w:rsidP="008E1AF6">
      <w:pPr>
        <w:pStyle w:val="Odstavekseznama"/>
        <w:numPr>
          <w:ilvl w:val="0"/>
          <w:numId w:val="39"/>
        </w:numPr>
        <w:jc w:val="both"/>
        <w:rPr>
          <w:lang w:val="sl-SI"/>
        </w:rPr>
      </w:pPr>
      <w:r w:rsidRPr="008E1AF6">
        <w:rPr>
          <w:lang w:val="sl-SI"/>
        </w:rPr>
        <w:t>neto teža ne presega 50 kg;</w:t>
      </w:r>
    </w:p>
    <w:p w14:paraId="5AFF5FB8" w14:textId="77777777" w:rsidR="008E1AF6" w:rsidRDefault="00112049" w:rsidP="008E1AF6">
      <w:pPr>
        <w:pStyle w:val="Odstavekseznama"/>
        <w:numPr>
          <w:ilvl w:val="0"/>
          <w:numId w:val="39"/>
        </w:numPr>
        <w:jc w:val="both"/>
        <w:rPr>
          <w:lang w:val="sl-SI"/>
        </w:rPr>
      </w:pPr>
      <w:r w:rsidRPr="008E1AF6">
        <w:rPr>
          <w:lang w:val="sl-SI"/>
        </w:rPr>
        <w:t>prostornina cilindra ne presega 49 cm3;</w:t>
      </w:r>
    </w:p>
    <w:p w14:paraId="61BF8073" w14:textId="77777777" w:rsidR="008E1AF6" w:rsidRDefault="00112049" w:rsidP="008E1AF6">
      <w:pPr>
        <w:pStyle w:val="Odstavekseznama"/>
        <w:numPr>
          <w:ilvl w:val="0"/>
          <w:numId w:val="39"/>
        </w:numPr>
        <w:jc w:val="both"/>
        <w:rPr>
          <w:lang w:val="sl-SI"/>
        </w:rPr>
      </w:pPr>
      <w:r w:rsidRPr="008E1AF6">
        <w:rPr>
          <w:lang w:val="sl-SI"/>
        </w:rPr>
        <w:t>enostopenjski prenosni mehanizem;</w:t>
      </w:r>
    </w:p>
    <w:p w14:paraId="4952BBF0" w14:textId="0AAFB683" w:rsidR="00112049" w:rsidRPr="008E1AF6" w:rsidRDefault="00112049" w:rsidP="008E1AF6">
      <w:pPr>
        <w:pStyle w:val="Odstavekseznama"/>
        <w:numPr>
          <w:ilvl w:val="0"/>
          <w:numId w:val="39"/>
        </w:numPr>
        <w:jc w:val="both"/>
        <w:rPr>
          <w:lang w:val="sl-SI"/>
        </w:rPr>
      </w:pPr>
      <w:r w:rsidRPr="008E1AF6">
        <w:rPr>
          <w:lang w:val="sl-SI"/>
        </w:rPr>
        <w:t>zavorni sistem samo na zadnjih kolesih.</w:t>
      </w:r>
    </w:p>
    <w:p w14:paraId="11F9874D" w14:textId="77777777" w:rsidR="008E1AF6" w:rsidRDefault="008E1AF6" w:rsidP="00112049">
      <w:pPr>
        <w:jc w:val="both"/>
        <w:rPr>
          <w:lang w:val="sl-SI"/>
        </w:rPr>
      </w:pPr>
    </w:p>
    <w:p w14:paraId="71ADBC61" w14:textId="17A742D8" w:rsidR="00945313" w:rsidRDefault="00112049" w:rsidP="00112049">
      <w:pPr>
        <w:jc w:val="both"/>
        <w:rPr>
          <w:lang w:val="sl-SI"/>
        </w:rPr>
      </w:pPr>
      <w:r w:rsidRPr="00112049">
        <w:rPr>
          <w:lang w:val="sl-SI"/>
        </w:rPr>
        <w:t>V nasprotju z večino otroških igrač na kolesih, ki</w:t>
      </w:r>
      <w:r w:rsidR="007D3B2A">
        <w:rPr>
          <w:lang w:val="sl-SI"/>
        </w:rPr>
        <w:t xml:space="preserve"> se uvrščajo pod to podštevilko</w:t>
      </w:r>
      <w:r w:rsidRPr="00112049">
        <w:rPr>
          <w:lang w:val="sl-SI"/>
        </w:rPr>
        <w:t xml:space="preserve"> so „</w:t>
      </w:r>
      <w:proofErr w:type="spellStart"/>
      <w:r w:rsidRPr="00112049">
        <w:rPr>
          <w:lang w:val="sl-SI"/>
        </w:rPr>
        <w:t>quad</w:t>
      </w:r>
      <w:proofErr w:type="spellEnd"/>
      <w:r w:rsidR="008E1AF6">
        <w:rPr>
          <w:lang w:val="sl-SI"/>
        </w:rPr>
        <w:t xml:space="preserve"> </w:t>
      </w:r>
      <w:proofErr w:type="spellStart"/>
      <w:r w:rsidR="008E1AF6">
        <w:rPr>
          <w:lang w:val="sl-SI"/>
        </w:rPr>
        <w:t>vehicles</w:t>
      </w:r>
      <w:proofErr w:type="spellEnd"/>
      <w:r w:rsidR="008E1AF6">
        <w:rPr>
          <w:lang w:val="sl-SI"/>
        </w:rPr>
        <w:t xml:space="preserve">“ oblikovani za vožnjo po zahtevnem terenu. </w:t>
      </w:r>
      <w:r w:rsidRPr="00112049">
        <w:rPr>
          <w:lang w:val="sl-SI"/>
        </w:rPr>
        <w:t>V primeru, da je katera koli omejitev presežena, se mora „</w:t>
      </w:r>
      <w:proofErr w:type="spellStart"/>
      <w:r w:rsidRPr="00112049">
        <w:rPr>
          <w:lang w:val="sl-SI"/>
        </w:rPr>
        <w:t>quad</w:t>
      </w:r>
      <w:proofErr w:type="spellEnd"/>
      <w:r w:rsidRPr="00112049">
        <w:rPr>
          <w:lang w:val="sl-SI"/>
        </w:rPr>
        <w:t xml:space="preserve"> </w:t>
      </w:r>
      <w:proofErr w:type="spellStart"/>
      <w:r w:rsidRPr="00112049">
        <w:rPr>
          <w:lang w:val="sl-SI"/>
        </w:rPr>
        <w:t>vehicle</w:t>
      </w:r>
      <w:proofErr w:type="spellEnd"/>
      <w:r w:rsidRPr="00112049">
        <w:rPr>
          <w:lang w:val="sl-SI"/>
        </w:rPr>
        <w:t>“ uvrstiti pod tarifno številko 8703.</w:t>
      </w:r>
    </w:p>
    <w:p w14:paraId="3120CBC7" w14:textId="77777777" w:rsidR="00945313" w:rsidRPr="00945313" w:rsidRDefault="00945313" w:rsidP="00945313">
      <w:pPr>
        <w:jc w:val="both"/>
        <w:rPr>
          <w:lang w:val="sl-SI"/>
        </w:rPr>
      </w:pPr>
    </w:p>
    <w:p w14:paraId="0612BDCF" w14:textId="77777777" w:rsidR="00945313" w:rsidRDefault="00945313" w:rsidP="007E04CE">
      <w:pPr>
        <w:jc w:val="both"/>
        <w:rPr>
          <w:lang w:val="sl-SI"/>
        </w:rPr>
      </w:pPr>
    </w:p>
    <w:sectPr w:rsidR="00945313" w:rsidSect="00783310">
      <w:headerReference w:type="default" r:id="rId20"/>
      <w:footerReference w:type="default" r:id="rId21"/>
      <w:headerReference w:type="first" r:id="rId22"/>
      <w:footerReference w:type="first" r:id="rId2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3D2E34" w14:textId="77777777" w:rsidR="00164FB3" w:rsidRDefault="00164FB3">
      <w:r>
        <w:separator/>
      </w:r>
    </w:p>
  </w:endnote>
  <w:endnote w:type="continuationSeparator" w:id="0">
    <w:p w14:paraId="03470F5B" w14:textId="77777777" w:rsidR="00164FB3" w:rsidRDefault="00164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Republika">
    <w:altName w:val="Calibri"/>
    <w:charset w:val="EE"/>
    <w:family w:val="auto"/>
    <w:pitch w:val="variable"/>
    <w:sig w:usb0="A00000FF" w:usb1="4000205B" w:usb2="00000000" w:usb3="00000000" w:csb0="00000093" w:csb1="00000000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6ECE6F" w14:textId="77777777" w:rsidR="000F062C" w:rsidRDefault="00416CED" w:rsidP="00416CED">
    <w:pPr>
      <w:pStyle w:val="Noga"/>
      <w:jc w:val="right"/>
    </w:pPr>
    <w:r>
      <w:rPr>
        <w:rFonts w:cs="Arial"/>
        <w:sz w:val="16"/>
      </w:rPr>
      <w:fldChar w:fldCharType="begin"/>
    </w:r>
    <w:r>
      <w:rPr>
        <w:rFonts w:cs="Arial"/>
        <w:sz w:val="16"/>
      </w:rPr>
      <w:instrText xml:space="preserve"> PAGE </w:instrText>
    </w:r>
    <w:r>
      <w:rPr>
        <w:rFonts w:cs="Arial"/>
        <w:sz w:val="16"/>
      </w:rPr>
      <w:fldChar w:fldCharType="separate"/>
    </w:r>
    <w:r w:rsidR="00B50302">
      <w:rPr>
        <w:rFonts w:cs="Arial"/>
        <w:noProof/>
        <w:sz w:val="16"/>
      </w:rPr>
      <w:t>5</w:t>
    </w:r>
    <w:r>
      <w:rPr>
        <w:rFonts w:cs="Arial"/>
        <w:sz w:val="16"/>
      </w:rPr>
      <w:fldChar w:fldCharType="end"/>
    </w:r>
    <w:r>
      <w:rPr>
        <w:rFonts w:cs="Arial"/>
        <w:sz w:val="16"/>
      </w:rPr>
      <w:t>/</w:t>
    </w:r>
    <w:r>
      <w:rPr>
        <w:rFonts w:cs="Arial"/>
        <w:sz w:val="16"/>
      </w:rPr>
      <w:fldChar w:fldCharType="begin"/>
    </w:r>
    <w:r>
      <w:rPr>
        <w:rFonts w:cs="Arial"/>
        <w:sz w:val="16"/>
      </w:rPr>
      <w:instrText xml:space="preserve"> NUMPAGES </w:instrText>
    </w:r>
    <w:r>
      <w:rPr>
        <w:rFonts w:cs="Arial"/>
        <w:sz w:val="16"/>
      </w:rPr>
      <w:fldChar w:fldCharType="separate"/>
    </w:r>
    <w:r w:rsidR="00B50302">
      <w:rPr>
        <w:rFonts w:cs="Arial"/>
        <w:noProof/>
        <w:sz w:val="16"/>
      </w:rPr>
      <w:t>5</w:t>
    </w:r>
    <w:r>
      <w:rPr>
        <w:rFonts w:cs="Arial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7F70D" w14:textId="77777777" w:rsidR="000F062C" w:rsidRDefault="00416CED" w:rsidP="00416CED">
    <w:pPr>
      <w:pStyle w:val="Noga"/>
      <w:jc w:val="right"/>
    </w:pPr>
    <w:r w:rsidRPr="006F142E">
      <w:rPr>
        <w:rFonts w:cs="Arial"/>
        <w:sz w:val="16"/>
      </w:rPr>
      <w:fldChar w:fldCharType="begin"/>
    </w:r>
    <w:r w:rsidRPr="006F142E">
      <w:rPr>
        <w:rFonts w:cs="Arial"/>
        <w:sz w:val="16"/>
      </w:rPr>
      <w:instrText xml:space="preserve"> PAGE </w:instrText>
    </w:r>
    <w:r w:rsidRPr="006F142E">
      <w:rPr>
        <w:rFonts w:cs="Arial"/>
        <w:sz w:val="16"/>
      </w:rPr>
      <w:fldChar w:fldCharType="separate"/>
    </w:r>
    <w:r w:rsidR="00B50302">
      <w:rPr>
        <w:rFonts w:cs="Arial"/>
        <w:noProof/>
        <w:sz w:val="16"/>
      </w:rPr>
      <w:t>1</w:t>
    </w:r>
    <w:r w:rsidRPr="006F142E">
      <w:rPr>
        <w:rFonts w:cs="Arial"/>
        <w:sz w:val="16"/>
      </w:rPr>
      <w:fldChar w:fldCharType="end"/>
    </w:r>
    <w:r w:rsidRPr="006F142E">
      <w:rPr>
        <w:rFonts w:cs="Arial"/>
        <w:sz w:val="16"/>
      </w:rPr>
      <w:t>/</w:t>
    </w:r>
    <w:r w:rsidRPr="006F142E">
      <w:rPr>
        <w:rFonts w:cs="Arial"/>
        <w:sz w:val="16"/>
      </w:rPr>
      <w:fldChar w:fldCharType="begin"/>
    </w:r>
    <w:r w:rsidRPr="006F142E">
      <w:rPr>
        <w:rFonts w:cs="Arial"/>
        <w:sz w:val="16"/>
      </w:rPr>
      <w:instrText xml:space="preserve"> NUMPAGES </w:instrText>
    </w:r>
    <w:r w:rsidRPr="006F142E">
      <w:rPr>
        <w:rFonts w:cs="Arial"/>
        <w:sz w:val="16"/>
      </w:rPr>
      <w:fldChar w:fldCharType="separate"/>
    </w:r>
    <w:r w:rsidR="00B50302">
      <w:rPr>
        <w:rFonts w:cs="Arial"/>
        <w:noProof/>
        <w:sz w:val="16"/>
      </w:rPr>
      <w:t>5</w:t>
    </w:r>
    <w:r w:rsidRPr="006F142E">
      <w:rPr>
        <w:rFonts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921C38" w14:textId="77777777" w:rsidR="00164FB3" w:rsidRDefault="00164FB3">
      <w:r>
        <w:separator/>
      </w:r>
    </w:p>
  </w:footnote>
  <w:footnote w:type="continuationSeparator" w:id="0">
    <w:p w14:paraId="7BED840C" w14:textId="77777777" w:rsidR="00164FB3" w:rsidRDefault="00164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5FB26B" w14:textId="77777777" w:rsidR="000F062C" w:rsidRPr="00110CBD" w:rsidRDefault="000F062C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0F062C" w:rsidRPr="008F3500" w14:paraId="7EED1EB0" w14:textId="77777777">
      <w:trPr>
        <w:cantSplit/>
        <w:trHeight w:hRule="exact" w:val="847"/>
      </w:trPr>
      <w:tc>
        <w:tcPr>
          <w:tcW w:w="567" w:type="dxa"/>
        </w:tcPr>
        <w:p w14:paraId="0133A164" w14:textId="77777777" w:rsidR="000F062C" w:rsidRDefault="000F062C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34C31B46" w14:textId="77777777" w:rsidR="000F062C" w:rsidRPr="006D42D9" w:rsidRDefault="000F062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FA0AC6" w14:textId="77777777" w:rsidR="000F062C" w:rsidRPr="006D42D9" w:rsidRDefault="000F062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7C11B5" w14:textId="77777777" w:rsidR="000F062C" w:rsidRPr="006D42D9" w:rsidRDefault="000F062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BFF85C" w14:textId="77777777" w:rsidR="000F062C" w:rsidRPr="006D42D9" w:rsidRDefault="000F062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BA7D6B1" w14:textId="77777777" w:rsidR="000F062C" w:rsidRPr="006D42D9" w:rsidRDefault="000F062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0E3F2AF" w14:textId="77777777" w:rsidR="000F062C" w:rsidRPr="006D42D9" w:rsidRDefault="000F062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E1E7C3" w14:textId="77777777" w:rsidR="000F062C" w:rsidRPr="006D42D9" w:rsidRDefault="000F062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C84E28E" w14:textId="77777777" w:rsidR="000F062C" w:rsidRPr="006D42D9" w:rsidRDefault="000F062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0F43CB2" w14:textId="77777777" w:rsidR="000F062C" w:rsidRPr="006D42D9" w:rsidRDefault="000F062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4C97412" w14:textId="77777777" w:rsidR="000F062C" w:rsidRPr="006D42D9" w:rsidRDefault="000F062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F76B6AD" w14:textId="77777777" w:rsidR="000F062C" w:rsidRPr="006D42D9" w:rsidRDefault="000F062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84AC00C" w14:textId="77777777" w:rsidR="000F062C" w:rsidRPr="006D42D9" w:rsidRDefault="000F062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6B664D9" w14:textId="77777777" w:rsidR="000F062C" w:rsidRPr="006D42D9" w:rsidRDefault="000F062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E47C687" w14:textId="77777777" w:rsidR="000F062C" w:rsidRPr="006D42D9" w:rsidRDefault="000F062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297FFE3" w14:textId="77777777" w:rsidR="000F062C" w:rsidRPr="006D42D9" w:rsidRDefault="000F062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406EF2" w14:textId="77777777" w:rsidR="000F062C" w:rsidRPr="006D42D9" w:rsidRDefault="000F062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69BF51FA" w14:textId="77777777" w:rsidR="000F062C" w:rsidRPr="008F3500" w:rsidRDefault="007E04CE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D87849E" wp14:editId="22F74E48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2F7445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0F062C" w:rsidRPr="008F3500">
      <w:rPr>
        <w:rFonts w:ascii="Republika" w:hAnsi="Republika"/>
        <w:lang w:val="sl-SI"/>
      </w:rPr>
      <w:t>REPUBLIKA SLOVENIJA</w:t>
    </w:r>
  </w:p>
  <w:p w14:paraId="6BB8D064" w14:textId="77777777" w:rsidR="000F062C" w:rsidRPr="008F3500" w:rsidRDefault="006E6072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finance</w:t>
    </w:r>
  </w:p>
  <w:p w14:paraId="2C1F6DBD" w14:textId="77777777" w:rsidR="000F062C" w:rsidRPr="008F3500" w:rsidRDefault="00105066" w:rsidP="00567106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FINANČNA</w:t>
    </w:r>
    <w:r w:rsidR="006E6072">
      <w:rPr>
        <w:rFonts w:ascii="Republika" w:hAnsi="Republika"/>
        <w:caps/>
        <w:lang w:val="sl-SI"/>
      </w:rPr>
      <w:t xml:space="preserve"> uprava Republike Slovenije</w:t>
    </w:r>
  </w:p>
  <w:p w14:paraId="4CC1A43B" w14:textId="77777777" w:rsidR="000F062C" w:rsidRPr="008F3500" w:rsidRDefault="00105066" w:rsidP="0056710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/>
        <w:lang w:val="sl-SI"/>
      </w:rPr>
    </w:pPr>
    <w:r>
      <w:rPr>
        <w:rFonts w:ascii="Republika" w:hAnsi="Republika"/>
        <w:lang w:val="sl-SI"/>
      </w:rPr>
      <w:t>Generalni finančni</w:t>
    </w:r>
    <w:r w:rsidR="006E6072">
      <w:rPr>
        <w:rFonts w:ascii="Republika" w:hAnsi="Republika"/>
        <w:lang w:val="sl-SI"/>
      </w:rPr>
      <w:t xml:space="preserve"> urad</w:t>
    </w:r>
  </w:p>
  <w:p w14:paraId="3BC64A98" w14:textId="77777777" w:rsidR="000F062C" w:rsidRPr="008F3500" w:rsidRDefault="006E6072" w:rsidP="003F3B6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Šmartinska cesta 55, </w:t>
    </w:r>
    <w:proofErr w:type="spellStart"/>
    <w:r>
      <w:rPr>
        <w:rFonts w:cs="Arial"/>
        <w:sz w:val="16"/>
        <w:lang w:val="sl-SI"/>
      </w:rPr>
      <w:t>p.p</w:t>
    </w:r>
    <w:proofErr w:type="spellEnd"/>
    <w:r>
      <w:rPr>
        <w:rFonts w:cs="Arial"/>
        <w:sz w:val="16"/>
        <w:lang w:val="sl-SI"/>
      </w:rPr>
      <w:t>. 631</w:t>
    </w:r>
    <w:r w:rsidR="000F062C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1001 Ljubljana</w:t>
    </w:r>
    <w:r w:rsidR="000F062C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 xml:space="preserve">01 478 </w:t>
    </w:r>
    <w:r w:rsidR="00105066">
      <w:rPr>
        <w:rFonts w:cs="Arial"/>
        <w:sz w:val="16"/>
        <w:lang w:val="sl-SI"/>
      </w:rPr>
      <w:t>38 00</w:t>
    </w:r>
  </w:p>
  <w:p w14:paraId="412876EB" w14:textId="77777777" w:rsidR="000F062C" w:rsidRPr="008F3500" w:rsidRDefault="000F062C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6E6072">
      <w:rPr>
        <w:rFonts w:cs="Arial"/>
        <w:sz w:val="16"/>
        <w:lang w:val="sl-SI"/>
      </w:rPr>
      <w:t xml:space="preserve">01 478 </w:t>
    </w:r>
    <w:r w:rsidR="00105066">
      <w:rPr>
        <w:rFonts w:cs="Arial"/>
        <w:sz w:val="16"/>
        <w:lang w:val="sl-SI"/>
      </w:rPr>
      <w:t>39 00</w:t>
    </w:r>
    <w:r w:rsidRPr="008F3500">
      <w:rPr>
        <w:rFonts w:cs="Arial"/>
        <w:sz w:val="16"/>
        <w:lang w:val="sl-SI"/>
      </w:rPr>
      <w:t xml:space="preserve"> </w:t>
    </w:r>
  </w:p>
  <w:p w14:paraId="4866FD12" w14:textId="77777777" w:rsidR="000F062C" w:rsidRPr="008F3500" w:rsidRDefault="000F062C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105066">
      <w:rPr>
        <w:rFonts w:cs="Arial"/>
        <w:sz w:val="16"/>
        <w:lang w:val="sl-SI"/>
      </w:rPr>
      <w:t>gfu.fu@gov.si</w:t>
    </w:r>
  </w:p>
  <w:p w14:paraId="3207845D" w14:textId="77777777" w:rsidR="000F062C" w:rsidRPr="008F3500" w:rsidRDefault="000F062C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05066">
      <w:rPr>
        <w:rFonts w:cs="Arial"/>
        <w:sz w:val="16"/>
        <w:lang w:val="sl-SI"/>
      </w:rPr>
      <w:t>www.fu</w:t>
    </w:r>
    <w:r w:rsidR="006E6072">
      <w:rPr>
        <w:rFonts w:cs="Arial"/>
        <w:sz w:val="16"/>
        <w:lang w:val="sl-SI"/>
      </w:rPr>
      <w:t>.gov.si</w:t>
    </w:r>
  </w:p>
  <w:p w14:paraId="656DC20B" w14:textId="77777777" w:rsidR="000F062C" w:rsidRPr="008F3500" w:rsidRDefault="000F062C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9E69F1"/>
    <w:multiLevelType w:val="hybridMultilevel"/>
    <w:tmpl w:val="1F428910"/>
    <w:lvl w:ilvl="0" w:tplc="0424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310C84"/>
    <w:multiLevelType w:val="hybridMultilevel"/>
    <w:tmpl w:val="B8B6AB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10E8C"/>
    <w:multiLevelType w:val="hybridMultilevel"/>
    <w:tmpl w:val="D06097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D658AA">
      <w:numFmt w:val="bullet"/>
      <w:lvlText w:val="—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256ABE"/>
    <w:multiLevelType w:val="hybridMultilevel"/>
    <w:tmpl w:val="8EBA163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37BCC"/>
    <w:multiLevelType w:val="multilevel"/>
    <w:tmpl w:val="326019C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D43495F"/>
    <w:multiLevelType w:val="hybridMultilevel"/>
    <w:tmpl w:val="10528F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C41DD3"/>
    <w:multiLevelType w:val="hybridMultilevel"/>
    <w:tmpl w:val="B1020B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AE38EA"/>
    <w:multiLevelType w:val="hybridMultilevel"/>
    <w:tmpl w:val="5AF00F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267D58"/>
    <w:multiLevelType w:val="hybridMultilevel"/>
    <w:tmpl w:val="E5F21B5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5D137A"/>
    <w:multiLevelType w:val="hybridMultilevel"/>
    <w:tmpl w:val="D92896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22B21"/>
    <w:multiLevelType w:val="multilevel"/>
    <w:tmpl w:val="346C91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0F0929"/>
    <w:multiLevelType w:val="hybridMultilevel"/>
    <w:tmpl w:val="5582E9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A47C11"/>
    <w:multiLevelType w:val="hybridMultilevel"/>
    <w:tmpl w:val="EDC674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3072A2"/>
    <w:multiLevelType w:val="hybridMultilevel"/>
    <w:tmpl w:val="22A804C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982514"/>
    <w:multiLevelType w:val="multilevel"/>
    <w:tmpl w:val="D87A68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40455766"/>
    <w:multiLevelType w:val="multilevel"/>
    <w:tmpl w:val="436005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37B7C73"/>
    <w:multiLevelType w:val="hybridMultilevel"/>
    <w:tmpl w:val="B642ABCA"/>
    <w:lvl w:ilvl="0" w:tplc="FD3C9146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49A09B8"/>
    <w:multiLevelType w:val="hybridMultilevel"/>
    <w:tmpl w:val="1556E0D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D367A7"/>
    <w:multiLevelType w:val="multilevel"/>
    <w:tmpl w:val="89DC47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45EB068D"/>
    <w:multiLevelType w:val="hybridMultilevel"/>
    <w:tmpl w:val="005ACF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D72C8B"/>
    <w:multiLevelType w:val="hybridMultilevel"/>
    <w:tmpl w:val="2508E7B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B22094"/>
    <w:multiLevelType w:val="hybridMultilevel"/>
    <w:tmpl w:val="57FCE31E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8F6B20"/>
    <w:multiLevelType w:val="multilevel"/>
    <w:tmpl w:val="E8D86A12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960" w:hanging="360"/>
      </w:pPr>
      <w:rPr>
        <w:rFonts w:ascii="Symbol" w:hAnsi="Symbol" w:hint="default"/>
      </w:rPr>
    </w:lvl>
  </w:abstractNum>
  <w:abstractNum w:abstractNumId="27" w15:restartNumberingAfterBreak="0">
    <w:nsid w:val="57B80669"/>
    <w:multiLevelType w:val="multilevel"/>
    <w:tmpl w:val="56D0EFC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E663DC"/>
    <w:multiLevelType w:val="hybridMultilevel"/>
    <w:tmpl w:val="889EBCB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8AD2408C">
      <w:start w:val="1"/>
      <w:numFmt w:val="lowerRoman"/>
      <w:lvlText w:val="(%3)"/>
      <w:lvlJc w:val="left"/>
      <w:pPr>
        <w:ind w:left="2700" w:hanging="720"/>
      </w:pPr>
      <w:rPr>
        <w:rFonts w:hint="default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ED52D7"/>
    <w:multiLevelType w:val="hybridMultilevel"/>
    <w:tmpl w:val="A974771C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DB94909"/>
    <w:multiLevelType w:val="hybridMultilevel"/>
    <w:tmpl w:val="41B2C1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8859E8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43C1D92"/>
    <w:multiLevelType w:val="hybridMultilevel"/>
    <w:tmpl w:val="C2BAEC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B547BF"/>
    <w:multiLevelType w:val="hybridMultilevel"/>
    <w:tmpl w:val="4014919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BC24918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F4446FF"/>
    <w:multiLevelType w:val="multilevel"/>
    <w:tmpl w:val="E67A7F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37" w15:restartNumberingAfterBreak="0">
    <w:nsid w:val="6FFD1D99"/>
    <w:multiLevelType w:val="hybridMultilevel"/>
    <w:tmpl w:val="78F6ED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D750DA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A5F697E"/>
    <w:multiLevelType w:val="hybridMultilevel"/>
    <w:tmpl w:val="8D2C62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AD04CD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C714580"/>
    <w:multiLevelType w:val="hybridMultilevel"/>
    <w:tmpl w:val="E34431F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3"/>
  </w:num>
  <w:num w:numId="3">
    <w:abstractNumId w:val="19"/>
  </w:num>
  <w:num w:numId="4">
    <w:abstractNumId w:val="1"/>
  </w:num>
  <w:num w:numId="5">
    <w:abstractNumId w:val="4"/>
  </w:num>
  <w:num w:numId="6">
    <w:abstractNumId w:val="0"/>
  </w:num>
  <w:num w:numId="7">
    <w:abstractNumId w:val="14"/>
  </w:num>
  <w:num w:numId="8">
    <w:abstractNumId w:val="21"/>
  </w:num>
  <w:num w:numId="9">
    <w:abstractNumId w:val="25"/>
  </w:num>
  <w:num w:numId="10">
    <w:abstractNumId w:val="41"/>
  </w:num>
  <w:num w:numId="11">
    <w:abstractNumId w:val="39"/>
  </w:num>
  <w:num w:numId="12">
    <w:abstractNumId w:val="40"/>
  </w:num>
  <w:num w:numId="13">
    <w:abstractNumId w:val="17"/>
  </w:num>
  <w:num w:numId="14">
    <w:abstractNumId w:val="35"/>
  </w:num>
  <w:num w:numId="15">
    <w:abstractNumId w:val="29"/>
  </w:num>
  <w:num w:numId="16">
    <w:abstractNumId w:val="28"/>
  </w:num>
  <w:num w:numId="17">
    <w:abstractNumId w:val="20"/>
  </w:num>
  <w:num w:numId="18">
    <w:abstractNumId w:val="12"/>
  </w:num>
  <w:num w:numId="19">
    <w:abstractNumId w:val="30"/>
  </w:num>
  <w:num w:numId="20">
    <w:abstractNumId w:val="33"/>
  </w:num>
  <w:num w:numId="21">
    <w:abstractNumId w:val="31"/>
  </w:num>
  <w:num w:numId="22">
    <w:abstractNumId w:val="5"/>
  </w:num>
  <w:num w:numId="23">
    <w:abstractNumId w:val="9"/>
  </w:num>
  <w:num w:numId="24">
    <w:abstractNumId w:val="24"/>
  </w:num>
  <w:num w:numId="25">
    <w:abstractNumId w:val="16"/>
  </w:num>
  <w:num w:numId="26">
    <w:abstractNumId w:val="34"/>
  </w:num>
  <w:num w:numId="27">
    <w:abstractNumId w:val="11"/>
  </w:num>
  <w:num w:numId="28">
    <w:abstractNumId w:val="3"/>
  </w:num>
  <w:num w:numId="29">
    <w:abstractNumId w:val="15"/>
  </w:num>
  <w:num w:numId="30">
    <w:abstractNumId w:val="38"/>
  </w:num>
  <w:num w:numId="31">
    <w:abstractNumId w:val="22"/>
  </w:num>
  <w:num w:numId="32">
    <w:abstractNumId w:val="27"/>
  </w:num>
  <w:num w:numId="33">
    <w:abstractNumId w:val="18"/>
  </w:num>
  <w:num w:numId="34">
    <w:abstractNumId w:val="37"/>
  </w:num>
  <w:num w:numId="35">
    <w:abstractNumId w:val="6"/>
  </w:num>
  <w:num w:numId="36">
    <w:abstractNumId w:val="8"/>
  </w:num>
  <w:num w:numId="37">
    <w:abstractNumId w:val="7"/>
  </w:num>
  <w:num w:numId="38">
    <w:abstractNumId w:val="2"/>
  </w:num>
  <w:num w:numId="39">
    <w:abstractNumId w:val="10"/>
  </w:num>
  <w:num w:numId="40">
    <w:abstractNumId w:val="23"/>
  </w:num>
  <w:num w:numId="41">
    <w:abstractNumId w:val="36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915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4CE"/>
    <w:rsid w:val="00010C8E"/>
    <w:rsid w:val="0001665C"/>
    <w:rsid w:val="00023A88"/>
    <w:rsid w:val="00024AEF"/>
    <w:rsid w:val="00031CC2"/>
    <w:rsid w:val="000333A3"/>
    <w:rsid w:val="00037E01"/>
    <w:rsid w:val="00042664"/>
    <w:rsid w:val="00050DF3"/>
    <w:rsid w:val="00051A2F"/>
    <w:rsid w:val="00052ED9"/>
    <w:rsid w:val="00053AD2"/>
    <w:rsid w:val="000635E2"/>
    <w:rsid w:val="00063822"/>
    <w:rsid w:val="00066A54"/>
    <w:rsid w:val="00071FF0"/>
    <w:rsid w:val="00074B9D"/>
    <w:rsid w:val="00075444"/>
    <w:rsid w:val="00087EEC"/>
    <w:rsid w:val="000907EA"/>
    <w:rsid w:val="000910AC"/>
    <w:rsid w:val="000A7238"/>
    <w:rsid w:val="000B25F9"/>
    <w:rsid w:val="000B5E3B"/>
    <w:rsid w:val="000B712F"/>
    <w:rsid w:val="000C2264"/>
    <w:rsid w:val="000C276D"/>
    <w:rsid w:val="000D2541"/>
    <w:rsid w:val="000D4431"/>
    <w:rsid w:val="000D5BEE"/>
    <w:rsid w:val="000E19C6"/>
    <w:rsid w:val="000E4910"/>
    <w:rsid w:val="000E7882"/>
    <w:rsid w:val="000F062C"/>
    <w:rsid w:val="000F0841"/>
    <w:rsid w:val="000F502F"/>
    <w:rsid w:val="000F6345"/>
    <w:rsid w:val="000F709B"/>
    <w:rsid w:val="00102324"/>
    <w:rsid w:val="00103B13"/>
    <w:rsid w:val="00105066"/>
    <w:rsid w:val="00112049"/>
    <w:rsid w:val="001155EE"/>
    <w:rsid w:val="001252D7"/>
    <w:rsid w:val="001357B2"/>
    <w:rsid w:val="00157727"/>
    <w:rsid w:val="00164FB3"/>
    <w:rsid w:val="00167933"/>
    <w:rsid w:val="00170CBA"/>
    <w:rsid w:val="00175477"/>
    <w:rsid w:val="00176380"/>
    <w:rsid w:val="00177C90"/>
    <w:rsid w:val="001930F3"/>
    <w:rsid w:val="001C22BB"/>
    <w:rsid w:val="001D07D9"/>
    <w:rsid w:val="001D1AFF"/>
    <w:rsid w:val="001E5193"/>
    <w:rsid w:val="001F1973"/>
    <w:rsid w:val="001F7836"/>
    <w:rsid w:val="001F7B6C"/>
    <w:rsid w:val="001F7B89"/>
    <w:rsid w:val="00201C65"/>
    <w:rsid w:val="0020279D"/>
    <w:rsid w:val="00202A77"/>
    <w:rsid w:val="00207025"/>
    <w:rsid w:val="002107D8"/>
    <w:rsid w:val="00212933"/>
    <w:rsid w:val="00223C00"/>
    <w:rsid w:val="0022494D"/>
    <w:rsid w:val="002337D4"/>
    <w:rsid w:val="00235822"/>
    <w:rsid w:val="0024061C"/>
    <w:rsid w:val="002416AE"/>
    <w:rsid w:val="00245413"/>
    <w:rsid w:val="00251D4D"/>
    <w:rsid w:val="00254636"/>
    <w:rsid w:val="00255A2A"/>
    <w:rsid w:val="0026232D"/>
    <w:rsid w:val="00262A55"/>
    <w:rsid w:val="00263129"/>
    <w:rsid w:val="0026669C"/>
    <w:rsid w:val="00270341"/>
    <w:rsid w:val="00270B37"/>
    <w:rsid w:val="00270D26"/>
    <w:rsid w:val="00271604"/>
    <w:rsid w:val="00271CE5"/>
    <w:rsid w:val="00272618"/>
    <w:rsid w:val="00280025"/>
    <w:rsid w:val="00281C24"/>
    <w:rsid w:val="00282020"/>
    <w:rsid w:val="002844E8"/>
    <w:rsid w:val="00292484"/>
    <w:rsid w:val="00294239"/>
    <w:rsid w:val="002971F6"/>
    <w:rsid w:val="002B1189"/>
    <w:rsid w:val="002B6E84"/>
    <w:rsid w:val="002C01B3"/>
    <w:rsid w:val="002C30D4"/>
    <w:rsid w:val="002C60E8"/>
    <w:rsid w:val="002D0EF0"/>
    <w:rsid w:val="002D56A2"/>
    <w:rsid w:val="002E132A"/>
    <w:rsid w:val="002E3A5B"/>
    <w:rsid w:val="002E4480"/>
    <w:rsid w:val="002E5CC8"/>
    <w:rsid w:val="002F602E"/>
    <w:rsid w:val="00306FFE"/>
    <w:rsid w:val="00315007"/>
    <w:rsid w:val="003163DC"/>
    <w:rsid w:val="00323059"/>
    <w:rsid w:val="00337C14"/>
    <w:rsid w:val="00337EFC"/>
    <w:rsid w:val="0034356D"/>
    <w:rsid w:val="00344E3E"/>
    <w:rsid w:val="003455D1"/>
    <w:rsid w:val="003477F0"/>
    <w:rsid w:val="00350807"/>
    <w:rsid w:val="00350A06"/>
    <w:rsid w:val="00351AE9"/>
    <w:rsid w:val="003636BF"/>
    <w:rsid w:val="00363883"/>
    <w:rsid w:val="0037479F"/>
    <w:rsid w:val="00377CA9"/>
    <w:rsid w:val="00380F3B"/>
    <w:rsid w:val="0038172B"/>
    <w:rsid w:val="003833A1"/>
    <w:rsid w:val="003845B4"/>
    <w:rsid w:val="003861B5"/>
    <w:rsid w:val="0038738E"/>
    <w:rsid w:val="00387B1A"/>
    <w:rsid w:val="003923B7"/>
    <w:rsid w:val="0039769B"/>
    <w:rsid w:val="003A320D"/>
    <w:rsid w:val="003B0F67"/>
    <w:rsid w:val="003B3B46"/>
    <w:rsid w:val="003C0C33"/>
    <w:rsid w:val="003C3D96"/>
    <w:rsid w:val="003C3FBB"/>
    <w:rsid w:val="003D6CB9"/>
    <w:rsid w:val="003E1C74"/>
    <w:rsid w:val="003E3512"/>
    <w:rsid w:val="003F244A"/>
    <w:rsid w:val="003F3868"/>
    <w:rsid w:val="003F3B6F"/>
    <w:rsid w:val="003F4440"/>
    <w:rsid w:val="003F61B0"/>
    <w:rsid w:val="00401544"/>
    <w:rsid w:val="00410A3F"/>
    <w:rsid w:val="00416CED"/>
    <w:rsid w:val="004178DC"/>
    <w:rsid w:val="00417AB2"/>
    <w:rsid w:val="004263A9"/>
    <w:rsid w:val="00427196"/>
    <w:rsid w:val="0044013F"/>
    <w:rsid w:val="00441E67"/>
    <w:rsid w:val="004478AF"/>
    <w:rsid w:val="00450385"/>
    <w:rsid w:val="0045126D"/>
    <w:rsid w:val="004526F8"/>
    <w:rsid w:val="004538BA"/>
    <w:rsid w:val="00455140"/>
    <w:rsid w:val="00457DA1"/>
    <w:rsid w:val="004632E0"/>
    <w:rsid w:val="00464F3C"/>
    <w:rsid w:val="0046549F"/>
    <w:rsid w:val="00465C4A"/>
    <w:rsid w:val="004670D0"/>
    <w:rsid w:val="00467DDB"/>
    <w:rsid w:val="00473572"/>
    <w:rsid w:val="0048335C"/>
    <w:rsid w:val="00484D26"/>
    <w:rsid w:val="00485372"/>
    <w:rsid w:val="00492CF2"/>
    <w:rsid w:val="004A6EDE"/>
    <w:rsid w:val="004A7707"/>
    <w:rsid w:val="004C6CAD"/>
    <w:rsid w:val="004E0353"/>
    <w:rsid w:val="004E0D16"/>
    <w:rsid w:val="004E5A28"/>
    <w:rsid w:val="004F5D13"/>
    <w:rsid w:val="00502200"/>
    <w:rsid w:val="00506769"/>
    <w:rsid w:val="00507684"/>
    <w:rsid w:val="00507B61"/>
    <w:rsid w:val="0051107C"/>
    <w:rsid w:val="00516C91"/>
    <w:rsid w:val="00523B95"/>
    <w:rsid w:val="0052468F"/>
    <w:rsid w:val="00526246"/>
    <w:rsid w:val="00535D10"/>
    <w:rsid w:val="005545ED"/>
    <w:rsid w:val="00556F20"/>
    <w:rsid w:val="00560F43"/>
    <w:rsid w:val="00564A31"/>
    <w:rsid w:val="00567106"/>
    <w:rsid w:val="00570C12"/>
    <w:rsid w:val="00586379"/>
    <w:rsid w:val="00596A89"/>
    <w:rsid w:val="005A6D76"/>
    <w:rsid w:val="005B1C3E"/>
    <w:rsid w:val="005B3C9A"/>
    <w:rsid w:val="005B726A"/>
    <w:rsid w:val="005C02D4"/>
    <w:rsid w:val="005C06F1"/>
    <w:rsid w:val="005C17B0"/>
    <w:rsid w:val="005C4EBE"/>
    <w:rsid w:val="005C770A"/>
    <w:rsid w:val="005D426F"/>
    <w:rsid w:val="005D7564"/>
    <w:rsid w:val="005E06D2"/>
    <w:rsid w:val="005E1D3C"/>
    <w:rsid w:val="005E51B1"/>
    <w:rsid w:val="005F1295"/>
    <w:rsid w:val="005F4840"/>
    <w:rsid w:val="005F6A7E"/>
    <w:rsid w:val="00601F1C"/>
    <w:rsid w:val="006059CF"/>
    <w:rsid w:val="006126FB"/>
    <w:rsid w:val="006138F0"/>
    <w:rsid w:val="00615360"/>
    <w:rsid w:val="00616362"/>
    <w:rsid w:val="00616424"/>
    <w:rsid w:val="006235F2"/>
    <w:rsid w:val="006302E6"/>
    <w:rsid w:val="006316FC"/>
    <w:rsid w:val="00632253"/>
    <w:rsid w:val="00636CB2"/>
    <w:rsid w:val="006407AC"/>
    <w:rsid w:val="00642714"/>
    <w:rsid w:val="0064310B"/>
    <w:rsid w:val="00644A78"/>
    <w:rsid w:val="00645170"/>
    <w:rsid w:val="006455CE"/>
    <w:rsid w:val="00654E6E"/>
    <w:rsid w:val="00656C9A"/>
    <w:rsid w:val="00661828"/>
    <w:rsid w:val="006664BD"/>
    <w:rsid w:val="00677255"/>
    <w:rsid w:val="00682726"/>
    <w:rsid w:val="00690019"/>
    <w:rsid w:val="006934A0"/>
    <w:rsid w:val="006A67D1"/>
    <w:rsid w:val="006A741F"/>
    <w:rsid w:val="006B5D7C"/>
    <w:rsid w:val="006B7D7D"/>
    <w:rsid w:val="006C1A4C"/>
    <w:rsid w:val="006C49AC"/>
    <w:rsid w:val="006D3D7D"/>
    <w:rsid w:val="006D42D9"/>
    <w:rsid w:val="006D4CAF"/>
    <w:rsid w:val="006D5475"/>
    <w:rsid w:val="006D74D4"/>
    <w:rsid w:val="006D7DA7"/>
    <w:rsid w:val="006E6072"/>
    <w:rsid w:val="006E76F9"/>
    <w:rsid w:val="006F00CE"/>
    <w:rsid w:val="006F33BD"/>
    <w:rsid w:val="006F67FB"/>
    <w:rsid w:val="00712CFC"/>
    <w:rsid w:val="0071417A"/>
    <w:rsid w:val="00725335"/>
    <w:rsid w:val="00725572"/>
    <w:rsid w:val="00731C52"/>
    <w:rsid w:val="00732A4E"/>
    <w:rsid w:val="00733017"/>
    <w:rsid w:val="00744C2C"/>
    <w:rsid w:val="00747D25"/>
    <w:rsid w:val="00757536"/>
    <w:rsid w:val="00764B38"/>
    <w:rsid w:val="007661ED"/>
    <w:rsid w:val="007677C4"/>
    <w:rsid w:val="00771687"/>
    <w:rsid w:val="00777941"/>
    <w:rsid w:val="00783310"/>
    <w:rsid w:val="007914B1"/>
    <w:rsid w:val="00792959"/>
    <w:rsid w:val="007A4A6D"/>
    <w:rsid w:val="007B4888"/>
    <w:rsid w:val="007B5FE5"/>
    <w:rsid w:val="007B71A9"/>
    <w:rsid w:val="007D1B29"/>
    <w:rsid w:val="007D1BCF"/>
    <w:rsid w:val="007D3B2A"/>
    <w:rsid w:val="007D5CD4"/>
    <w:rsid w:val="007D75CF"/>
    <w:rsid w:val="007E04CE"/>
    <w:rsid w:val="007E059E"/>
    <w:rsid w:val="007E0E3C"/>
    <w:rsid w:val="007E0FC3"/>
    <w:rsid w:val="007E2E9F"/>
    <w:rsid w:val="007E6DC5"/>
    <w:rsid w:val="007F1B74"/>
    <w:rsid w:val="00810F4A"/>
    <w:rsid w:val="008164B7"/>
    <w:rsid w:val="00821148"/>
    <w:rsid w:val="008215D3"/>
    <w:rsid w:val="00823BE9"/>
    <w:rsid w:val="00824B8C"/>
    <w:rsid w:val="008277A8"/>
    <w:rsid w:val="00831990"/>
    <w:rsid w:val="008418C2"/>
    <w:rsid w:val="00851FD0"/>
    <w:rsid w:val="0086348F"/>
    <w:rsid w:val="008648D5"/>
    <w:rsid w:val="008738A9"/>
    <w:rsid w:val="00874848"/>
    <w:rsid w:val="008766BA"/>
    <w:rsid w:val="0088043C"/>
    <w:rsid w:val="008906C9"/>
    <w:rsid w:val="0089168F"/>
    <w:rsid w:val="0089365A"/>
    <w:rsid w:val="008A4FCC"/>
    <w:rsid w:val="008A5F49"/>
    <w:rsid w:val="008A74EE"/>
    <w:rsid w:val="008B18AA"/>
    <w:rsid w:val="008B295E"/>
    <w:rsid w:val="008B5165"/>
    <w:rsid w:val="008C5738"/>
    <w:rsid w:val="008C6D2C"/>
    <w:rsid w:val="008D04F0"/>
    <w:rsid w:val="008D06BB"/>
    <w:rsid w:val="008D0A2F"/>
    <w:rsid w:val="008D336A"/>
    <w:rsid w:val="008D46F8"/>
    <w:rsid w:val="008D4FFE"/>
    <w:rsid w:val="008E1AF6"/>
    <w:rsid w:val="008E372D"/>
    <w:rsid w:val="008E44DE"/>
    <w:rsid w:val="008E532A"/>
    <w:rsid w:val="008E7A75"/>
    <w:rsid w:val="008F3500"/>
    <w:rsid w:val="008F70AE"/>
    <w:rsid w:val="009035EC"/>
    <w:rsid w:val="009169DD"/>
    <w:rsid w:val="00923E4C"/>
    <w:rsid w:val="00924E3C"/>
    <w:rsid w:val="00937F90"/>
    <w:rsid w:val="009432D6"/>
    <w:rsid w:val="009432E1"/>
    <w:rsid w:val="00945313"/>
    <w:rsid w:val="00947A29"/>
    <w:rsid w:val="00951581"/>
    <w:rsid w:val="00952DD0"/>
    <w:rsid w:val="009612BB"/>
    <w:rsid w:val="00961D45"/>
    <w:rsid w:val="0096702F"/>
    <w:rsid w:val="00977EC4"/>
    <w:rsid w:val="00986115"/>
    <w:rsid w:val="00990745"/>
    <w:rsid w:val="00990A61"/>
    <w:rsid w:val="00993FFA"/>
    <w:rsid w:val="009B0D14"/>
    <w:rsid w:val="009C19DA"/>
    <w:rsid w:val="009D1348"/>
    <w:rsid w:val="009D14BF"/>
    <w:rsid w:val="009D50F5"/>
    <w:rsid w:val="009D6A82"/>
    <w:rsid w:val="009E224B"/>
    <w:rsid w:val="009F0573"/>
    <w:rsid w:val="009F5666"/>
    <w:rsid w:val="00A07363"/>
    <w:rsid w:val="00A120E8"/>
    <w:rsid w:val="00A125C5"/>
    <w:rsid w:val="00A176D6"/>
    <w:rsid w:val="00A21CA9"/>
    <w:rsid w:val="00A23660"/>
    <w:rsid w:val="00A27AC4"/>
    <w:rsid w:val="00A5039D"/>
    <w:rsid w:val="00A52EA1"/>
    <w:rsid w:val="00A603F5"/>
    <w:rsid w:val="00A62001"/>
    <w:rsid w:val="00A65EE7"/>
    <w:rsid w:val="00A67928"/>
    <w:rsid w:val="00A70133"/>
    <w:rsid w:val="00A82F54"/>
    <w:rsid w:val="00A83F86"/>
    <w:rsid w:val="00A87731"/>
    <w:rsid w:val="00A96A53"/>
    <w:rsid w:val="00AA0BAF"/>
    <w:rsid w:val="00AB6C13"/>
    <w:rsid w:val="00AD040D"/>
    <w:rsid w:val="00AD0E6D"/>
    <w:rsid w:val="00AE060B"/>
    <w:rsid w:val="00AE3B63"/>
    <w:rsid w:val="00AF07D6"/>
    <w:rsid w:val="00AF4BAB"/>
    <w:rsid w:val="00AF6276"/>
    <w:rsid w:val="00AF7A79"/>
    <w:rsid w:val="00B17141"/>
    <w:rsid w:val="00B17B93"/>
    <w:rsid w:val="00B23323"/>
    <w:rsid w:val="00B31575"/>
    <w:rsid w:val="00B329DF"/>
    <w:rsid w:val="00B33BEF"/>
    <w:rsid w:val="00B370BC"/>
    <w:rsid w:val="00B37477"/>
    <w:rsid w:val="00B454EC"/>
    <w:rsid w:val="00B50302"/>
    <w:rsid w:val="00B50472"/>
    <w:rsid w:val="00B51409"/>
    <w:rsid w:val="00B5172F"/>
    <w:rsid w:val="00B645C1"/>
    <w:rsid w:val="00B72F08"/>
    <w:rsid w:val="00B742F5"/>
    <w:rsid w:val="00B75A79"/>
    <w:rsid w:val="00B764EB"/>
    <w:rsid w:val="00B831BB"/>
    <w:rsid w:val="00B8547D"/>
    <w:rsid w:val="00B91359"/>
    <w:rsid w:val="00BA17FB"/>
    <w:rsid w:val="00BA2E3E"/>
    <w:rsid w:val="00BA5486"/>
    <w:rsid w:val="00BC58CB"/>
    <w:rsid w:val="00BC59EF"/>
    <w:rsid w:val="00BD6E68"/>
    <w:rsid w:val="00BE13E8"/>
    <w:rsid w:val="00BF3A3F"/>
    <w:rsid w:val="00C154EF"/>
    <w:rsid w:val="00C250D5"/>
    <w:rsid w:val="00C27F6B"/>
    <w:rsid w:val="00C30C9E"/>
    <w:rsid w:val="00C30DB5"/>
    <w:rsid w:val="00C341E0"/>
    <w:rsid w:val="00C37E4D"/>
    <w:rsid w:val="00C41D88"/>
    <w:rsid w:val="00C4487E"/>
    <w:rsid w:val="00C46963"/>
    <w:rsid w:val="00C46D48"/>
    <w:rsid w:val="00C46F94"/>
    <w:rsid w:val="00C50C45"/>
    <w:rsid w:val="00C53F52"/>
    <w:rsid w:val="00C67C38"/>
    <w:rsid w:val="00C71A9B"/>
    <w:rsid w:val="00C72E6A"/>
    <w:rsid w:val="00C746E7"/>
    <w:rsid w:val="00C76C93"/>
    <w:rsid w:val="00C85E8E"/>
    <w:rsid w:val="00C87CDB"/>
    <w:rsid w:val="00C92898"/>
    <w:rsid w:val="00CA48ED"/>
    <w:rsid w:val="00CB5122"/>
    <w:rsid w:val="00CB67B1"/>
    <w:rsid w:val="00CC6726"/>
    <w:rsid w:val="00CC7671"/>
    <w:rsid w:val="00CD3B9A"/>
    <w:rsid w:val="00CD48FD"/>
    <w:rsid w:val="00CE34FF"/>
    <w:rsid w:val="00CE3A66"/>
    <w:rsid w:val="00CE7514"/>
    <w:rsid w:val="00CF146B"/>
    <w:rsid w:val="00CF1940"/>
    <w:rsid w:val="00CF38CD"/>
    <w:rsid w:val="00CF55EF"/>
    <w:rsid w:val="00CF5C3B"/>
    <w:rsid w:val="00D01CFC"/>
    <w:rsid w:val="00D07593"/>
    <w:rsid w:val="00D07D4B"/>
    <w:rsid w:val="00D13687"/>
    <w:rsid w:val="00D1408E"/>
    <w:rsid w:val="00D1424E"/>
    <w:rsid w:val="00D248DE"/>
    <w:rsid w:val="00D3065A"/>
    <w:rsid w:val="00D50C76"/>
    <w:rsid w:val="00D56A42"/>
    <w:rsid w:val="00D65236"/>
    <w:rsid w:val="00D653B7"/>
    <w:rsid w:val="00D72E62"/>
    <w:rsid w:val="00D73463"/>
    <w:rsid w:val="00D75AD7"/>
    <w:rsid w:val="00D77954"/>
    <w:rsid w:val="00D821FF"/>
    <w:rsid w:val="00D8542D"/>
    <w:rsid w:val="00D9041B"/>
    <w:rsid w:val="00D92CDE"/>
    <w:rsid w:val="00DA2E02"/>
    <w:rsid w:val="00DA3781"/>
    <w:rsid w:val="00DB3A11"/>
    <w:rsid w:val="00DC6A71"/>
    <w:rsid w:val="00DD43EA"/>
    <w:rsid w:val="00DE03DD"/>
    <w:rsid w:val="00DE5B46"/>
    <w:rsid w:val="00DF131A"/>
    <w:rsid w:val="00E0357D"/>
    <w:rsid w:val="00E03CCD"/>
    <w:rsid w:val="00E070FF"/>
    <w:rsid w:val="00E1563C"/>
    <w:rsid w:val="00E1645E"/>
    <w:rsid w:val="00E16C41"/>
    <w:rsid w:val="00E20940"/>
    <w:rsid w:val="00E24EC2"/>
    <w:rsid w:val="00E2730E"/>
    <w:rsid w:val="00E32617"/>
    <w:rsid w:val="00E35EC0"/>
    <w:rsid w:val="00E46EF6"/>
    <w:rsid w:val="00E536A8"/>
    <w:rsid w:val="00E56EDF"/>
    <w:rsid w:val="00E57336"/>
    <w:rsid w:val="00E611F0"/>
    <w:rsid w:val="00E62E2B"/>
    <w:rsid w:val="00E64B19"/>
    <w:rsid w:val="00E71659"/>
    <w:rsid w:val="00E74DFA"/>
    <w:rsid w:val="00E761D2"/>
    <w:rsid w:val="00E81F63"/>
    <w:rsid w:val="00E9233E"/>
    <w:rsid w:val="00E9244D"/>
    <w:rsid w:val="00E92E01"/>
    <w:rsid w:val="00E96075"/>
    <w:rsid w:val="00E9683B"/>
    <w:rsid w:val="00E97016"/>
    <w:rsid w:val="00EA0EC0"/>
    <w:rsid w:val="00EA3130"/>
    <w:rsid w:val="00EA47C9"/>
    <w:rsid w:val="00EC1020"/>
    <w:rsid w:val="00EC74C5"/>
    <w:rsid w:val="00EC7A32"/>
    <w:rsid w:val="00ED0B82"/>
    <w:rsid w:val="00ED1580"/>
    <w:rsid w:val="00ED54B1"/>
    <w:rsid w:val="00EE10ED"/>
    <w:rsid w:val="00EE354B"/>
    <w:rsid w:val="00EE4E28"/>
    <w:rsid w:val="00EE5D54"/>
    <w:rsid w:val="00EE7FD9"/>
    <w:rsid w:val="00EF5BA5"/>
    <w:rsid w:val="00F148DA"/>
    <w:rsid w:val="00F15A7E"/>
    <w:rsid w:val="00F15DD2"/>
    <w:rsid w:val="00F15E4F"/>
    <w:rsid w:val="00F240BB"/>
    <w:rsid w:val="00F3097C"/>
    <w:rsid w:val="00F32F8D"/>
    <w:rsid w:val="00F3656E"/>
    <w:rsid w:val="00F37DE5"/>
    <w:rsid w:val="00F418B4"/>
    <w:rsid w:val="00F46724"/>
    <w:rsid w:val="00F4700A"/>
    <w:rsid w:val="00F47548"/>
    <w:rsid w:val="00F51981"/>
    <w:rsid w:val="00F53D2B"/>
    <w:rsid w:val="00F54F64"/>
    <w:rsid w:val="00F57FED"/>
    <w:rsid w:val="00F64959"/>
    <w:rsid w:val="00F703D5"/>
    <w:rsid w:val="00F769BD"/>
    <w:rsid w:val="00F825AB"/>
    <w:rsid w:val="00F847C2"/>
    <w:rsid w:val="00F84DC5"/>
    <w:rsid w:val="00F92C49"/>
    <w:rsid w:val="00F94FB4"/>
    <w:rsid w:val="00F960ED"/>
    <w:rsid w:val="00FA0690"/>
    <w:rsid w:val="00FA75D3"/>
    <w:rsid w:val="00FB3A03"/>
    <w:rsid w:val="00FB3DE8"/>
    <w:rsid w:val="00FC5F45"/>
    <w:rsid w:val="00FC7244"/>
    <w:rsid w:val="00FF06ED"/>
    <w:rsid w:val="00FF2048"/>
    <w:rsid w:val="00FF431B"/>
    <w:rsid w:val="00FF56D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C2BE6AC"/>
  <w15:docId w15:val="{9F519B1A-5CF6-4FA0-9AE1-EDEA8AC58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90745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basedOn w:val="Privzetapisavaodstavka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uiPriority w:val="34"/>
    <w:qFormat/>
    <w:rsid w:val="00535D10"/>
    <w:pPr>
      <w:ind w:left="720"/>
      <w:contextualSpacing/>
    </w:pPr>
  </w:style>
  <w:style w:type="paragraph" w:styleId="Besedilooblaka">
    <w:name w:val="Balloon Text"/>
    <w:basedOn w:val="Navaden"/>
    <w:link w:val="BesedilooblakaZnak"/>
    <w:semiHidden/>
    <w:unhideWhenUsed/>
    <w:rsid w:val="00CA48E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semiHidden/>
    <w:rsid w:val="00CA48ED"/>
    <w:rPr>
      <w:rFonts w:ascii="Segoe UI" w:hAnsi="Segoe UI" w:cs="Segoe UI"/>
      <w:sz w:val="18"/>
      <w:szCs w:val="18"/>
      <w:lang w:val="en-US" w:eastAsia="en-US"/>
    </w:rPr>
  </w:style>
  <w:style w:type="paragraph" w:styleId="Konnaopomba-besedilo">
    <w:name w:val="endnote text"/>
    <w:basedOn w:val="Navaden"/>
    <w:link w:val="Konnaopomba-besediloZnak"/>
    <w:semiHidden/>
    <w:unhideWhenUsed/>
    <w:rsid w:val="00B17B93"/>
    <w:pPr>
      <w:spacing w:line="240" w:lineRule="auto"/>
    </w:pPr>
    <w:rPr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semiHidden/>
    <w:rsid w:val="00B17B93"/>
    <w:rPr>
      <w:rFonts w:ascii="Arial" w:hAnsi="Arial"/>
      <w:lang w:val="en-US" w:eastAsia="en-US"/>
    </w:rPr>
  </w:style>
  <w:style w:type="character" w:styleId="Konnaopomba-sklic">
    <w:name w:val="endnote reference"/>
    <w:basedOn w:val="Privzetapisavaodstavka"/>
    <w:semiHidden/>
    <w:unhideWhenUsed/>
    <w:rsid w:val="00B17B93"/>
    <w:rPr>
      <w:vertAlign w:val="superscript"/>
    </w:rPr>
  </w:style>
  <w:style w:type="paragraph" w:styleId="Sprotnaopomba-besedilo">
    <w:name w:val="footnote text"/>
    <w:basedOn w:val="Navaden"/>
    <w:link w:val="Sprotnaopomba-besediloZnak"/>
    <w:semiHidden/>
    <w:unhideWhenUsed/>
    <w:rsid w:val="00B17B93"/>
    <w:pPr>
      <w:spacing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B17B93"/>
    <w:rPr>
      <w:rFonts w:ascii="Arial" w:hAnsi="Arial"/>
      <w:lang w:val="en-US" w:eastAsia="en-US"/>
    </w:rPr>
  </w:style>
  <w:style w:type="character" w:styleId="Sprotnaopomba-sklic">
    <w:name w:val="footnote reference"/>
    <w:basedOn w:val="Privzetapisavaodstavka"/>
    <w:semiHidden/>
    <w:unhideWhenUsed/>
    <w:rsid w:val="00B17B93"/>
    <w:rPr>
      <w:vertAlign w:val="superscript"/>
    </w:rPr>
  </w:style>
  <w:style w:type="character" w:styleId="Pripombasklic">
    <w:name w:val="annotation reference"/>
    <w:basedOn w:val="Privzetapisavaodstavka"/>
    <w:semiHidden/>
    <w:unhideWhenUsed/>
    <w:rsid w:val="00E74DFA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unhideWhenUsed/>
    <w:rsid w:val="00E74DFA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E74DFA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E74DF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E74DFA"/>
    <w:rPr>
      <w:rFonts w:ascii="Arial" w:hAnsi="Arial"/>
      <w:b/>
      <w:bCs/>
      <w:lang w:val="en-US" w:eastAsia="en-US"/>
    </w:rPr>
  </w:style>
  <w:style w:type="character" w:customStyle="1" w:styleId="fontstyle01">
    <w:name w:val="fontstyle01"/>
    <w:basedOn w:val="Privzetapisavaodstavka"/>
    <w:rsid w:val="00235822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6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Predloge\GFU\word\Upr.%20za%20Carine\Uprava%20za%20carine_GF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6D7F983-EB63-4138-8FB0-29BF4924F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Uprava za carine_GFU</Template>
  <TotalTime>1</TotalTime>
  <Pages>5</Pages>
  <Words>1059</Words>
  <Characters>5888</Characters>
  <Application>Microsoft Office Word</Application>
  <DocSecurity>0</DocSecurity>
  <Lines>49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Davčna Uprava RS</Company>
  <LinksUpToDate>false</LinksUpToDate>
  <CharactersWithSpaces>6934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Igor Novak</dc:creator>
  <cp:lastModifiedBy>Lidija Flajs</cp:lastModifiedBy>
  <cp:revision>2</cp:revision>
  <cp:lastPrinted>2010-07-05T10:38:00Z</cp:lastPrinted>
  <dcterms:created xsi:type="dcterms:W3CDTF">2021-04-20T06:54:00Z</dcterms:created>
  <dcterms:modified xsi:type="dcterms:W3CDTF">2021-04-20T06:54:00Z</dcterms:modified>
</cp:coreProperties>
</file>